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CE6502" w14:textId="77777777" w:rsidR="003A2A40" w:rsidRDefault="003A2A40" w:rsidP="00A602AF">
      <w:pPr>
        <w:pStyle w:val="GraphicAnchor"/>
      </w:pPr>
      <w:r w:rsidRPr="00E44B70">
        <w:rPr>
          <w:noProof/>
          <w:lang w:eastAsia="en-AU"/>
        </w:rPr>
        <mc:AlternateContent>
          <mc:Choice Requires="wps">
            <w:drawing>
              <wp:anchor distT="0" distB="0" distL="114300" distR="114300" simplePos="0" relativeHeight="251657219" behindDoc="1" locked="0" layoutInCell="1" allowOverlap="1" wp14:anchorId="77D231B5" wp14:editId="27B49FAC">
                <wp:simplePos x="0" y="0"/>
                <wp:positionH relativeFrom="column">
                  <wp:posOffset>-466090</wp:posOffset>
                </wp:positionH>
                <wp:positionV relativeFrom="paragraph">
                  <wp:posOffset>2509520</wp:posOffset>
                </wp:positionV>
                <wp:extent cx="5735320" cy="6426200"/>
                <wp:effectExtent l="0" t="0" r="0" b="0"/>
                <wp:wrapNone/>
                <wp:docPr id="2" name="Shap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35320" cy="6426200"/>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21600" y="14168"/>
                              </a:lnTo>
                              <a:lnTo>
                                <a:pt x="21600" y="21600"/>
                              </a:lnTo>
                              <a:lnTo>
                                <a:pt x="0" y="21600"/>
                              </a:lnTo>
                              <a:close/>
                            </a:path>
                          </a:pathLst>
                        </a:custGeom>
                        <a:solidFill>
                          <a:srgbClr val="002060"/>
                        </a:solidFill>
                        <a:ln w="12700">
                          <a:miter lim="400000"/>
                        </a:ln>
                      </wps:spPr>
                      <wps:bodyPr lIns="38100" tIns="38100" rIns="38100" bIns="38100" anchor="ctr"/>
                    </wps:wsp>
                  </a:graphicData>
                </a:graphic>
              </wp:anchor>
            </w:drawing>
          </mc:Choice>
          <mc:Fallback>
            <w:pict>
              <v:shape w14:anchorId="335CEEFD" id="Shape" o:spid="_x0000_s1026" alt="&quot;&quot;" style="position:absolute;margin-left:-36.7pt;margin-top:197.6pt;width:451.6pt;height:506pt;z-index:-251659261;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" path="m,l21600,14168r,7432l,21600,,xe" fillcolor="#002060" stroked="f" strokeweight="1pt">
                <v:stroke miterlimit="4" joinstyle="miter"/>
                <v:path arrowok="t" o:extrusionok="f" o:connecttype="custom" o:connectlocs="2867660,3213100;2867660,3213100;2867660,3213100;2867660,3213100" o:connectangles="0,90,180,270"/>
              </v:shape>
            </w:pict>
          </mc:Fallback>
        </mc:AlternateContent>
      </w:r>
    </w:p>
    <w:p w14:paraId="4C531316" w14:textId="77777777" w:rsidR="006E7E57" w:rsidRDefault="006E7E57" w:rsidP="00795460">
      <w:pPr>
        <w:pStyle w:val="Heading1"/>
        <w:rPr>
          <w:color w:val="002060"/>
          <w:sz w:val="72"/>
          <w:szCs w:val="72"/>
        </w:rPr>
      </w:pPr>
    </w:p>
    <w:p w14:paraId="5405E2E1" w14:textId="286E80BA" w:rsidR="003A2A40" w:rsidRPr="006177DC" w:rsidRDefault="00E00729" w:rsidP="00795460">
      <w:pPr>
        <w:pStyle w:val="Heading1"/>
        <w:rPr>
          <w:color w:val="002060"/>
          <w:sz w:val="72"/>
          <w:szCs w:val="72"/>
        </w:rPr>
      </w:pPr>
      <w:r w:rsidRPr="006177DC">
        <w:rPr>
          <w:noProof/>
          <w:color w:val="002060"/>
          <w:lang w:eastAsia="en-AU"/>
        </w:rPr>
        <w:drawing>
          <wp:anchor distT="0" distB="0" distL="114300" distR="114300" simplePos="0" relativeHeight="251657218" behindDoc="1" locked="0" layoutInCell="1" allowOverlap="1" wp14:anchorId="3F211E57" wp14:editId="7ADDBD50">
            <wp:simplePos x="0" y="0"/>
            <wp:positionH relativeFrom="page">
              <wp:align>right</wp:align>
            </wp:positionH>
            <wp:positionV relativeFrom="margin">
              <wp:posOffset>1286827</wp:posOffset>
            </wp:positionV>
            <wp:extent cx="15121767" cy="8503920"/>
            <wp:effectExtent l="0" t="6032" r="0" b="0"/>
            <wp:wrapNone/>
            <wp:docPr id="4" name="Picture 4" descr="Aerial view of painted playground">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erial view of painted playground">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15121767" cy="8503920"/>
                    </a:xfrm>
                    <a:prstGeom prst="rect">
                      <a:avLst/>
                    </a:prstGeom>
                  </pic:spPr>
                </pic:pic>
              </a:graphicData>
            </a:graphic>
            <wp14:sizeRelH relativeFrom="page">
              <wp14:pctWidth>0</wp14:pctWidth>
            </wp14:sizeRelH>
            <wp14:sizeRelV relativeFrom="page">
              <wp14:pctHeight>0</wp14:pctHeight>
            </wp14:sizeRelV>
          </wp:anchor>
        </w:drawing>
      </w:r>
      <w:r w:rsidR="003A2A40" w:rsidRPr="006177DC">
        <w:rPr>
          <w:color w:val="002060"/>
          <w:sz w:val="72"/>
          <w:szCs w:val="72"/>
        </w:rPr>
        <w:t xml:space="preserve">First 5 Amador </w:t>
      </w:r>
    </w:p>
    <w:p w14:paraId="4B40E74F" w14:textId="3AA00863" w:rsidR="009A6172" w:rsidRDefault="003A2A40" w:rsidP="006E7E57">
      <w:pPr>
        <w:pStyle w:val="Heading1"/>
        <w:rPr>
          <w:color w:val="002060"/>
          <w:sz w:val="72"/>
          <w:szCs w:val="72"/>
        </w:rPr>
      </w:pPr>
      <w:r w:rsidRPr="006177DC">
        <w:rPr>
          <w:color w:val="002060"/>
          <w:sz w:val="72"/>
          <w:szCs w:val="72"/>
        </w:rPr>
        <w:t>2023-2027 Strategic Plan</w:t>
      </w:r>
    </w:p>
    <w:p w14:paraId="1AD37C45" w14:textId="77777777" w:rsidR="006E7E57" w:rsidRPr="006E7E57" w:rsidRDefault="006E7E57" w:rsidP="006E7E57"/>
    <w:p w14:paraId="76F34C37" w14:textId="77777777" w:rsidR="009A6172" w:rsidRDefault="009A6172" w:rsidP="00A123DD">
      <w:pPr>
        <w:pStyle w:val="Heading2"/>
        <w:rPr>
          <w:rFonts w:ascii="Tahoma" w:hAnsi="Tahoma" w:cs="Tahoma"/>
          <w:color w:val="FFFFFF" w:themeColor="background1"/>
          <w:sz w:val="28"/>
          <w:szCs w:val="28"/>
        </w:rPr>
      </w:pPr>
    </w:p>
    <w:p w14:paraId="5036596D" w14:textId="77777777" w:rsidR="009A6172" w:rsidRDefault="009A6172" w:rsidP="00A123DD">
      <w:pPr>
        <w:pStyle w:val="Heading2"/>
        <w:rPr>
          <w:rFonts w:ascii="Tahoma" w:hAnsi="Tahoma" w:cs="Tahoma"/>
          <w:color w:val="FFFFFF" w:themeColor="background1"/>
          <w:sz w:val="28"/>
          <w:szCs w:val="28"/>
        </w:rPr>
      </w:pPr>
    </w:p>
    <w:p w14:paraId="4AF5CFA7" w14:textId="77777777" w:rsidR="009A6172" w:rsidRDefault="009A6172" w:rsidP="00A123DD">
      <w:pPr>
        <w:pStyle w:val="Heading2"/>
        <w:rPr>
          <w:rFonts w:ascii="Tahoma" w:hAnsi="Tahoma" w:cs="Tahoma"/>
          <w:color w:val="FFFFFF" w:themeColor="background1"/>
          <w:sz w:val="28"/>
          <w:szCs w:val="28"/>
        </w:rPr>
      </w:pPr>
    </w:p>
    <w:p w14:paraId="5D512FC2" w14:textId="77777777" w:rsidR="009A6172" w:rsidRDefault="009A6172" w:rsidP="00A123DD">
      <w:pPr>
        <w:pStyle w:val="Heading2"/>
        <w:rPr>
          <w:rFonts w:ascii="Tahoma" w:hAnsi="Tahoma" w:cs="Tahoma"/>
          <w:color w:val="FFFFFF" w:themeColor="background1"/>
          <w:sz w:val="28"/>
          <w:szCs w:val="28"/>
        </w:rPr>
      </w:pPr>
    </w:p>
    <w:p w14:paraId="7AF733A0" w14:textId="77777777" w:rsidR="009A6172" w:rsidRDefault="009A6172" w:rsidP="00A123DD">
      <w:pPr>
        <w:pStyle w:val="Heading2"/>
        <w:rPr>
          <w:rFonts w:ascii="Tahoma" w:hAnsi="Tahoma" w:cs="Tahoma"/>
          <w:color w:val="FFFFFF" w:themeColor="background1"/>
          <w:sz w:val="28"/>
          <w:szCs w:val="28"/>
        </w:rPr>
      </w:pPr>
    </w:p>
    <w:p w14:paraId="0CA1D971" w14:textId="77777777" w:rsidR="009A6172" w:rsidRDefault="009A6172" w:rsidP="00A123DD">
      <w:pPr>
        <w:pStyle w:val="Heading2"/>
        <w:rPr>
          <w:rFonts w:ascii="Tahoma" w:hAnsi="Tahoma" w:cs="Tahoma"/>
          <w:color w:val="FFFFFF" w:themeColor="background1"/>
          <w:sz w:val="28"/>
          <w:szCs w:val="28"/>
        </w:rPr>
      </w:pPr>
    </w:p>
    <w:p w14:paraId="29D1CC5F" w14:textId="77777777" w:rsidR="009A6172" w:rsidRDefault="009A6172" w:rsidP="00A123DD">
      <w:pPr>
        <w:pStyle w:val="Heading2"/>
        <w:rPr>
          <w:rFonts w:ascii="Tahoma" w:hAnsi="Tahoma" w:cs="Tahoma"/>
          <w:color w:val="FFFFFF" w:themeColor="background1"/>
          <w:sz w:val="28"/>
          <w:szCs w:val="28"/>
        </w:rPr>
      </w:pPr>
    </w:p>
    <w:p w14:paraId="65B5C1EF" w14:textId="77777777" w:rsidR="009A6172" w:rsidRDefault="009A6172" w:rsidP="00A123DD">
      <w:pPr>
        <w:pStyle w:val="Heading2"/>
        <w:rPr>
          <w:rFonts w:ascii="Tahoma" w:hAnsi="Tahoma" w:cs="Tahoma"/>
          <w:color w:val="FFFFFF" w:themeColor="background1"/>
          <w:sz w:val="28"/>
          <w:szCs w:val="28"/>
        </w:rPr>
      </w:pPr>
    </w:p>
    <w:p w14:paraId="44A5585A" w14:textId="77777777" w:rsidR="009A6172" w:rsidRDefault="009A6172" w:rsidP="00A123DD">
      <w:pPr>
        <w:pStyle w:val="Heading2"/>
        <w:rPr>
          <w:rFonts w:ascii="Tahoma" w:hAnsi="Tahoma" w:cs="Tahoma"/>
          <w:color w:val="FFFFFF" w:themeColor="background1"/>
          <w:sz w:val="28"/>
          <w:szCs w:val="28"/>
        </w:rPr>
      </w:pPr>
    </w:p>
    <w:p w14:paraId="7EB3533F" w14:textId="77777777" w:rsidR="009A6172" w:rsidRDefault="009A6172" w:rsidP="00A123DD">
      <w:pPr>
        <w:pStyle w:val="Heading2"/>
        <w:rPr>
          <w:rFonts w:ascii="Tahoma" w:hAnsi="Tahoma" w:cs="Tahoma"/>
          <w:color w:val="FFFFFF" w:themeColor="background1"/>
          <w:sz w:val="28"/>
          <w:szCs w:val="28"/>
        </w:rPr>
      </w:pPr>
    </w:p>
    <w:p w14:paraId="1098188F" w14:textId="77777777" w:rsidR="009A6172" w:rsidRDefault="009A6172" w:rsidP="00A123DD">
      <w:pPr>
        <w:pStyle w:val="Heading2"/>
        <w:rPr>
          <w:rFonts w:ascii="Tahoma" w:hAnsi="Tahoma" w:cs="Tahoma"/>
          <w:color w:val="FFFFFF" w:themeColor="background1"/>
          <w:sz w:val="28"/>
          <w:szCs w:val="28"/>
        </w:rPr>
      </w:pPr>
    </w:p>
    <w:p w14:paraId="3F69A955" w14:textId="77777777" w:rsidR="009A6172" w:rsidRDefault="009A6172" w:rsidP="00A123DD">
      <w:pPr>
        <w:pStyle w:val="Heading2"/>
        <w:rPr>
          <w:rFonts w:ascii="Tahoma" w:hAnsi="Tahoma" w:cs="Tahoma"/>
          <w:color w:val="FFFFFF" w:themeColor="background1"/>
          <w:sz w:val="28"/>
          <w:szCs w:val="28"/>
        </w:rPr>
      </w:pPr>
    </w:p>
    <w:p w14:paraId="2183FE40" w14:textId="77777777" w:rsidR="009A6172" w:rsidRDefault="009A6172" w:rsidP="00A123DD">
      <w:pPr>
        <w:pStyle w:val="Heading2"/>
        <w:rPr>
          <w:rFonts w:ascii="Tahoma" w:hAnsi="Tahoma" w:cs="Tahoma"/>
          <w:color w:val="FFFFFF" w:themeColor="background1"/>
          <w:sz w:val="28"/>
          <w:szCs w:val="28"/>
        </w:rPr>
      </w:pPr>
    </w:p>
    <w:p w14:paraId="0B98E55E" w14:textId="77777777" w:rsidR="009A6172" w:rsidRDefault="009A6172" w:rsidP="00A123DD">
      <w:pPr>
        <w:pStyle w:val="Heading2"/>
        <w:rPr>
          <w:rFonts w:ascii="Tahoma" w:hAnsi="Tahoma" w:cs="Tahoma"/>
          <w:color w:val="FFFFFF" w:themeColor="background1"/>
          <w:sz w:val="28"/>
          <w:szCs w:val="28"/>
        </w:rPr>
      </w:pPr>
    </w:p>
    <w:p w14:paraId="46456D1D" w14:textId="77777777" w:rsidR="009A6172" w:rsidRDefault="009A6172" w:rsidP="00A123DD">
      <w:pPr>
        <w:pStyle w:val="Heading2"/>
        <w:rPr>
          <w:rFonts w:ascii="Tahoma" w:hAnsi="Tahoma" w:cs="Tahoma"/>
          <w:color w:val="FFFFFF" w:themeColor="background1"/>
          <w:sz w:val="28"/>
          <w:szCs w:val="28"/>
        </w:rPr>
      </w:pPr>
    </w:p>
    <w:p w14:paraId="3F828AE2" w14:textId="77777777" w:rsidR="009A6172" w:rsidRDefault="009A6172" w:rsidP="00A123DD">
      <w:pPr>
        <w:pStyle w:val="Heading2"/>
        <w:rPr>
          <w:rFonts w:ascii="Tahoma" w:hAnsi="Tahoma" w:cs="Tahoma"/>
          <w:color w:val="FFFFFF" w:themeColor="background1"/>
          <w:sz w:val="28"/>
          <w:szCs w:val="28"/>
        </w:rPr>
      </w:pPr>
    </w:p>
    <w:p w14:paraId="74A876A2" w14:textId="77777777" w:rsidR="009A6172" w:rsidRDefault="009A6172" w:rsidP="00177781">
      <w:pPr>
        <w:rPr>
          <w:color w:val="FFFFFF" w:themeColor="background1"/>
        </w:rPr>
      </w:pPr>
    </w:p>
    <w:p w14:paraId="02AB8EA5" w14:textId="77777777" w:rsidR="009A6172" w:rsidRDefault="009A6172" w:rsidP="00177781">
      <w:pPr>
        <w:rPr>
          <w:color w:val="FFFFFF" w:themeColor="background1"/>
        </w:rPr>
      </w:pPr>
    </w:p>
    <w:p w14:paraId="39A82352" w14:textId="77777777" w:rsidR="009A6172" w:rsidRDefault="009A6172" w:rsidP="00177781">
      <w:pPr>
        <w:rPr>
          <w:color w:val="FFFFFF" w:themeColor="background1"/>
        </w:rPr>
      </w:pPr>
    </w:p>
    <w:p w14:paraId="31027748" w14:textId="77777777" w:rsidR="009A6172" w:rsidRDefault="009A6172" w:rsidP="00177781">
      <w:pPr>
        <w:rPr>
          <w:color w:val="FFFFFF" w:themeColor="background1"/>
        </w:rPr>
      </w:pPr>
    </w:p>
    <w:p w14:paraId="07E8C64B" w14:textId="77777777" w:rsidR="009A6172" w:rsidRDefault="009A6172" w:rsidP="00177781">
      <w:pPr>
        <w:rPr>
          <w:color w:val="FFFFFF" w:themeColor="background1"/>
        </w:rPr>
      </w:pPr>
    </w:p>
    <w:p w14:paraId="339ED15F" w14:textId="77777777" w:rsidR="00095ED0" w:rsidRDefault="00095ED0" w:rsidP="00177781">
      <w:pPr>
        <w:rPr>
          <w:color w:val="FFFFFF" w:themeColor="background1"/>
        </w:rPr>
      </w:pPr>
    </w:p>
    <w:p w14:paraId="016E932F" w14:textId="41C0E785" w:rsidR="003A2A40" w:rsidRPr="00162D97" w:rsidRDefault="003A2A40" w:rsidP="00177781">
      <w:pPr>
        <w:rPr>
          <w:rFonts w:ascii="Tahoma" w:hAnsi="Tahoma" w:cs="Tahoma"/>
          <w:color w:val="FFFFFF" w:themeColor="background1"/>
        </w:rPr>
      </w:pPr>
      <w:r w:rsidRPr="00162D97">
        <w:rPr>
          <w:rFonts w:ascii="Tahoma" w:hAnsi="Tahoma" w:cs="Tahoma"/>
          <w:color w:val="FFFFFF" w:themeColor="background1"/>
        </w:rPr>
        <w:t xml:space="preserve">February </w:t>
      </w:r>
      <w:r w:rsidR="00BF36AF" w:rsidRPr="00162D97">
        <w:rPr>
          <w:rFonts w:ascii="Tahoma" w:hAnsi="Tahoma" w:cs="Tahoma"/>
          <w:color w:val="FFFFFF" w:themeColor="background1"/>
        </w:rPr>
        <w:t>2</w:t>
      </w:r>
      <w:r w:rsidR="00162D97" w:rsidRPr="00162D97">
        <w:rPr>
          <w:rFonts w:ascii="Tahoma" w:hAnsi="Tahoma" w:cs="Tahoma"/>
          <w:color w:val="FFFFFF" w:themeColor="background1"/>
        </w:rPr>
        <w:t>4</w:t>
      </w:r>
      <w:r w:rsidRPr="00162D97">
        <w:rPr>
          <w:rFonts w:ascii="Tahoma" w:hAnsi="Tahoma" w:cs="Tahoma"/>
          <w:color w:val="FFFFFF" w:themeColor="background1"/>
        </w:rPr>
        <w:t>, 2023</w:t>
      </w:r>
    </w:p>
    <w:p w14:paraId="486011A9" w14:textId="77777777" w:rsidR="00A36EE7" w:rsidRDefault="00A36EE7" w:rsidP="00177781">
      <w:pPr>
        <w:rPr>
          <w:color w:val="FFFFFF" w:themeColor="background1"/>
        </w:rPr>
      </w:pPr>
    </w:p>
    <w:p w14:paraId="130F50CA" w14:textId="77777777" w:rsidR="00A36EE7" w:rsidRDefault="00A36EE7" w:rsidP="00177781">
      <w:pPr>
        <w:rPr>
          <w:color w:val="FFFFFF" w:themeColor="background1"/>
        </w:rPr>
      </w:pPr>
    </w:p>
    <w:p w14:paraId="507048EE" w14:textId="77777777" w:rsidR="00A36EE7" w:rsidRDefault="00A36EE7" w:rsidP="00177781">
      <w:pPr>
        <w:rPr>
          <w:color w:val="FFFFFF" w:themeColor="background1"/>
        </w:rPr>
      </w:pPr>
    </w:p>
    <w:p w14:paraId="736D457B" w14:textId="77777777" w:rsidR="00A36EE7" w:rsidRDefault="00A36EE7" w:rsidP="00177781">
      <w:pPr>
        <w:rPr>
          <w:color w:val="FFFFFF" w:themeColor="background1"/>
        </w:rPr>
      </w:pPr>
    </w:p>
    <w:p w14:paraId="64B31B5A" w14:textId="77777777" w:rsidR="00A36EE7" w:rsidRDefault="00A36EE7" w:rsidP="00177781">
      <w:pPr>
        <w:rPr>
          <w:color w:val="FFFFFF" w:themeColor="background1"/>
        </w:rPr>
      </w:pPr>
    </w:p>
    <w:p w14:paraId="5010C765" w14:textId="77777777" w:rsidR="00A36EE7" w:rsidRDefault="00A36EE7" w:rsidP="00177781">
      <w:pPr>
        <w:rPr>
          <w:color w:val="FFFFFF" w:themeColor="background1"/>
        </w:rPr>
      </w:pPr>
    </w:p>
    <w:p w14:paraId="5415E63A" w14:textId="77777777" w:rsidR="00A36EE7" w:rsidRDefault="00A36EE7" w:rsidP="00177781">
      <w:pPr>
        <w:rPr>
          <w:color w:val="FFFFFF" w:themeColor="background1"/>
        </w:rPr>
      </w:pPr>
    </w:p>
    <w:p w14:paraId="6D17247B" w14:textId="77777777" w:rsidR="00A36EE7" w:rsidRDefault="00A36EE7" w:rsidP="00177781">
      <w:pPr>
        <w:rPr>
          <w:color w:val="FFFFFF" w:themeColor="background1"/>
        </w:rPr>
      </w:pPr>
    </w:p>
    <w:p w14:paraId="355196CE" w14:textId="77777777" w:rsidR="00A36EE7" w:rsidRDefault="00A36EE7" w:rsidP="00177781">
      <w:pPr>
        <w:rPr>
          <w:color w:val="FFFFFF" w:themeColor="background1"/>
        </w:rPr>
      </w:pPr>
    </w:p>
    <w:p w14:paraId="377BF3B1" w14:textId="77777777" w:rsidR="00A36EE7" w:rsidRPr="00A36EE7" w:rsidRDefault="00A36EE7" w:rsidP="00A36EE7">
      <w:pPr>
        <w:pStyle w:val="Heading2"/>
        <w:rPr>
          <w:color w:val="FFFFFF" w:themeColor="background1"/>
          <w:sz w:val="32"/>
          <w:szCs w:val="32"/>
        </w:rPr>
      </w:pPr>
      <w:r w:rsidRPr="00A36EE7">
        <w:rPr>
          <w:rFonts w:ascii="Tahoma" w:hAnsi="Tahoma" w:cs="Tahoma"/>
          <w:color w:val="FFFFFF" w:themeColor="background1"/>
          <w:sz w:val="24"/>
          <w:szCs w:val="24"/>
        </w:rPr>
        <w:t>975 Broadway, Jackson, CA 95642 ~ (209) 257-1092</w:t>
      </w:r>
    </w:p>
    <w:p w14:paraId="7AC37567" w14:textId="77777777" w:rsidR="00A36EE7" w:rsidRDefault="00A36EE7" w:rsidP="00177781">
      <w:pPr>
        <w:rPr>
          <w:color w:val="FFFFFF" w:themeColor="background1"/>
        </w:rPr>
      </w:pPr>
    </w:p>
    <w:p w14:paraId="7E8D561E" w14:textId="23D5B3A3" w:rsidR="003A2A40" w:rsidRDefault="003A2A40">
      <w:pPr>
        <w:rPr>
          <w:color w:val="FFFFFF" w:themeColor="background1"/>
        </w:rPr>
      </w:pPr>
      <w:r>
        <w:rPr>
          <w:noProof/>
        </w:rPr>
        <w:drawing>
          <wp:anchor distT="0" distB="0" distL="114300" distR="114300" simplePos="0" relativeHeight="251657220" behindDoc="0" locked="1" layoutInCell="1" allowOverlap="1" wp14:anchorId="2FC89E52" wp14:editId="575E5BD4">
            <wp:simplePos x="0" y="0"/>
            <wp:positionH relativeFrom="margin">
              <wp:align>left</wp:align>
            </wp:positionH>
            <wp:positionV relativeFrom="page">
              <wp:posOffset>7936230</wp:posOffset>
            </wp:positionV>
            <wp:extent cx="3328416" cy="868779"/>
            <wp:effectExtent l="0" t="0" r="571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28416" cy="868779"/>
                    </a:xfrm>
                    <a:prstGeom prst="rect">
                      <a:avLst/>
                    </a:prstGeom>
                    <a:noFill/>
                  </pic:spPr>
                </pic:pic>
              </a:graphicData>
            </a:graphic>
            <wp14:sizeRelH relativeFrom="page">
              <wp14:pctWidth>0</wp14:pctWidth>
            </wp14:sizeRelH>
            <wp14:sizeRelV relativeFrom="page">
              <wp14:pctHeight>0</wp14:pctHeight>
            </wp14:sizeRelV>
          </wp:anchor>
        </w:drawing>
      </w:r>
      <w:r>
        <w:rPr>
          <w:color w:val="FFFFFF" w:themeColor="background1"/>
        </w:rPr>
        <w:br w:type="page"/>
      </w:r>
    </w:p>
    <w:p w14:paraId="719A6DA1" w14:textId="77777777" w:rsidR="003A2A40" w:rsidRPr="00177781" w:rsidRDefault="003A2A40" w:rsidP="00177781">
      <w:pPr>
        <w:rPr>
          <w:color w:val="FFFFFF" w:themeColor="background1"/>
        </w:rPr>
      </w:pPr>
    </w:p>
    <w:p w14:paraId="0A112D59" w14:textId="1C5F723A" w:rsidR="003A2A40" w:rsidRPr="00177781" w:rsidRDefault="003A2A40" w:rsidP="00177781"/>
    <w:tbl>
      <w:tblPr>
        <w:tblStyle w:val="TableGrid"/>
        <w:tblW w:w="10341"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20" w:firstRow="1" w:lastRow="0" w:firstColumn="0" w:lastColumn="0" w:noHBand="1" w:noVBand="1"/>
      </w:tblPr>
      <w:tblGrid>
        <w:gridCol w:w="5714"/>
        <w:gridCol w:w="4627"/>
      </w:tblGrid>
      <w:tr w:rsidR="009B2968" w14:paraId="384075BA" w14:textId="77777777" w:rsidTr="000570D0">
        <w:trPr>
          <w:trHeight w:val="1077"/>
        </w:trPr>
        <w:tc>
          <w:tcPr>
            <w:tcW w:w="10341" w:type="dxa"/>
            <w:gridSpan w:val="2"/>
          </w:tcPr>
          <w:p w14:paraId="280A8FEE" w14:textId="14ADD751" w:rsidR="009B2968" w:rsidRPr="009B2968" w:rsidRDefault="003D64C0" w:rsidP="00B04F7B">
            <w:pPr>
              <w:pStyle w:val="Heading3"/>
              <w:jc w:val="left"/>
            </w:pPr>
            <w:r>
              <w:rPr>
                <w:noProof/>
              </w:rPr>
              <mc:AlternateContent>
                <mc:Choice Requires="wpg">
                  <w:drawing>
                    <wp:anchor distT="0" distB="0" distL="114300" distR="114300" simplePos="0" relativeHeight="251657221" behindDoc="1" locked="1" layoutInCell="1" allowOverlap="1" wp14:anchorId="3364A9F4" wp14:editId="08D62841">
                      <wp:simplePos x="0" y="0"/>
                      <wp:positionH relativeFrom="column">
                        <wp:posOffset>3640455</wp:posOffset>
                      </wp:positionH>
                      <wp:positionV relativeFrom="page">
                        <wp:posOffset>672465</wp:posOffset>
                      </wp:positionV>
                      <wp:extent cx="3108960" cy="7863840"/>
                      <wp:effectExtent l="0" t="0" r="0" b="3810"/>
                      <wp:wrapNone/>
                      <wp:docPr id="26" name="Group 26"/>
                      <wp:cNvGraphicFramePr/>
                      <a:graphic xmlns:a="http://schemas.openxmlformats.org/drawingml/2006/main">
                        <a:graphicData uri="http://schemas.microsoft.com/office/word/2010/wordprocessingGroup">
                          <wpg:wgp>
                            <wpg:cNvGrpSpPr/>
                            <wpg:grpSpPr>
                              <a:xfrm>
                                <a:off x="0" y="0"/>
                                <a:ext cx="3108960" cy="7863840"/>
                                <a:chOff x="0" y="0"/>
                                <a:chExt cx="3111335" cy="7861465"/>
                              </a:xfrm>
                            </wpg:grpSpPr>
                            <wps:wsp>
                              <wps:cNvPr id="217" name="Text Box 2"/>
                              <wps:cNvSpPr txBox="1">
                                <a:spLocks noChangeArrowheads="1"/>
                              </wps:cNvSpPr>
                              <wps:spPr bwMode="auto">
                                <a:xfrm>
                                  <a:off x="0" y="1531917"/>
                                  <a:ext cx="3111335" cy="6329548"/>
                                </a:xfrm>
                                <a:prstGeom prst="rect">
                                  <a:avLst/>
                                </a:prstGeom>
                                <a:solidFill>
                                  <a:srgbClr val="6699FF">
                                    <a:alpha val="9020"/>
                                  </a:srgbClr>
                                </a:solidFill>
                                <a:ln w="9525">
                                  <a:noFill/>
                                  <a:miter lim="800000"/>
                                  <a:headEnd/>
                                  <a:tailEnd/>
                                </a:ln>
                              </wps:spPr>
                              <wps:txbx>
                                <w:txbxContent>
                                  <w:p w14:paraId="40F75909" w14:textId="4FE9AD80" w:rsidR="00DB63D3" w:rsidRPr="00B90697" w:rsidRDefault="00FD1EF5" w:rsidP="00E20446">
                                    <w:pPr>
                                      <w:pStyle w:val="Heading5"/>
                                      <w:spacing w:before="0" w:after="0"/>
                                      <w:jc w:val="center"/>
                                      <w:rPr>
                                        <w:color w:val="002060"/>
                                        <w:sz w:val="32"/>
                                        <w:szCs w:val="32"/>
                                      </w:rPr>
                                    </w:pPr>
                                    <w:r w:rsidRPr="00B90697">
                                      <w:rPr>
                                        <w:color w:val="002060"/>
                                        <w:sz w:val="32"/>
                                        <w:szCs w:val="32"/>
                                      </w:rPr>
                                      <w:t xml:space="preserve">FIRST 5 AMADOR </w:t>
                                    </w:r>
                                  </w:p>
                                  <w:p w14:paraId="25B61906" w14:textId="5944D6F5" w:rsidR="00F2528A" w:rsidRPr="00B90697" w:rsidRDefault="00FD1EF5" w:rsidP="00E20446">
                                    <w:pPr>
                                      <w:pStyle w:val="Heading5"/>
                                      <w:spacing w:before="0" w:after="0"/>
                                      <w:jc w:val="center"/>
                                      <w:rPr>
                                        <w:color w:val="002060"/>
                                        <w:sz w:val="32"/>
                                        <w:szCs w:val="32"/>
                                      </w:rPr>
                                    </w:pPr>
                                    <w:r w:rsidRPr="00B90697">
                                      <w:rPr>
                                        <w:color w:val="002060"/>
                                        <w:sz w:val="32"/>
                                        <w:szCs w:val="32"/>
                                      </w:rPr>
                                      <w:t>COMMISSION AND STAFF</w:t>
                                    </w:r>
                                  </w:p>
                                  <w:p w14:paraId="03E8B132" w14:textId="77777777" w:rsidR="00E20446" w:rsidRDefault="00E20446" w:rsidP="00FF3451">
                                    <w:pPr>
                                      <w:spacing w:after="120" w:line="276" w:lineRule="auto"/>
                                      <w:ind w:left="180" w:right="360"/>
                                      <w:rPr>
                                        <w:rFonts w:ascii="Tahoma" w:hAnsi="Tahoma"/>
                                        <w:b/>
                                        <w:bCs/>
                                        <w:sz w:val="22"/>
                                        <w:szCs w:val="28"/>
                                      </w:rPr>
                                    </w:pPr>
                                  </w:p>
                                  <w:p w14:paraId="4C32B1AC" w14:textId="104360E3" w:rsidR="006F0685" w:rsidRPr="00FF3451" w:rsidRDefault="006F0685" w:rsidP="00FF3451">
                                    <w:pPr>
                                      <w:spacing w:after="120" w:line="276" w:lineRule="auto"/>
                                      <w:ind w:left="180" w:right="360"/>
                                      <w:rPr>
                                        <w:rFonts w:ascii="Tahoma" w:hAnsi="Tahoma"/>
                                        <w:sz w:val="22"/>
                                        <w:szCs w:val="28"/>
                                      </w:rPr>
                                    </w:pPr>
                                    <w:r w:rsidRPr="00FF3451">
                                      <w:rPr>
                                        <w:rFonts w:ascii="Tahoma" w:hAnsi="Tahoma"/>
                                        <w:b/>
                                        <w:bCs/>
                                        <w:sz w:val="22"/>
                                        <w:szCs w:val="28"/>
                                      </w:rPr>
                                      <w:t>Joni Drake</w:t>
                                    </w:r>
                                    <w:r w:rsidRPr="00FF3451">
                                      <w:rPr>
                                        <w:rFonts w:ascii="Tahoma" w:hAnsi="Tahoma"/>
                                        <w:sz w:val="22"/>
                                        <w:szCs w:val="28"/>
                                      </w:rPr>
                                      <w:t xml:space="preserve"> – (Commission Chair) – Site Manager, Amador County Tribal TANF Partnership</w:t>
                                    </w:r>
                                  </w:p>
                                  <w:p w14:paraId="2BB21C92" w14:textId="77777777" w:rsidR="00407E29" w:rsidRPr="00FF3451" w:rsidRDefault="00407E29" w:rsidP="00FF3451">
                                    <w:pPr>
                                      <w:spacing w:after="120" w:line="276" w:lineRule="auto"/>
                                      <w:ind w:left="180" w:right="360"/>
                                      <w:rPr>
                                        <w:rFonts w:ascii="Tahoma" w:hAnsi="Tahoma"/>
                                        <w:sz w:val="22"/>
                                        <w:szCs w:val="28"/>
                                      </w:rPr>
                                    </w:pPr>
                                    <w:r w:rsidRPr="00FF3451">
                                      <w:rPr>
                                        <w:rFonts w:ascii="Tahoma" w:hAnsi="Tahoma"/>
                                        <w:b/>
                                        <w:bCs/>
                                        <w:sz w:val="22"/>
                                        <w:szCs w:val="28"/>
                                      </w:rPr>
                                      <w:t>Richard Forster</w:t>
                                    </w:r>
                                    <w:r w:rsidRPr="00FF3451">
                                      <w:rPr>
                                        <w:rFonts w:ascii="Tahoma" w:hAnsi="Tahoma"/>
                                        <w:sz w:val="22"/>
                                        <w:szCs w:val="28"/>
                                      </w:rPr>
                                      <w:t xml:space="preserve"> – Amador County Board of Supervisors (District 2)</w:t>
                                    </w:r>
                                  </w:p>
                                  <w:p w14:paraId="4BD5C67C" w14:textId="77777777" w:rsidR="00407E29" w:rsidRPr="00FF3451" w:rsidRDefault="00407E29" w:rsidP="00FF3451">
                                    <w:pPr>
                                      <w:spacing w:after="120" w:line="276" w:lineRule="auto"/>
                                      <w:ind w:left="180" w:right="360"/>
                                      <w:rPr>
                                        <w:rFonts w:ascii="Tahoma" w:hAnsi="Tahoma"/>
                                        <w:sz w:val="22"/>
                                        <w:szCs w:val="28"/>
                                      </w:rPr>
                                    </w:pPr>
                                    <w:r w:rsidRPr="00FF3451">
                                      <w:rPr>
                                        <w:rFonts w:ascii="Tahoma" w:hAnsi="Tahoma"/>
                                        <w:b/>
                                        <w:bCs/>
                                        <w:sz w:val="22"/>
                                        <w:szCs w:val="28"/>
                                      </w:rPr>
                                      <w:t>Arleen Garland</w:t>
                                    </w:r>
                                    <w:r w:rsidRPr="00FF3451">
                                      <w:rPr>
                                        <w:rFonts w:ascii="Tahoma" w:hAnsi="Tahoma"/>
                                        <w:sz w:val="22"/>
                                        <w:szCs w:val="28"/>
                                      </w:rPr>
                                      <w:t xml:space="preserve"> – Community Member (Grandparents Raising Grandchildren / Parenting Classes)</w:t>
                                    </w:r>
                                  </w:p>
                                  <w:p w14:paraId="109ED08D" w14:textId="77777777" w:rsidR="00545387" w:rsidRPr="00FF3451" w:rsidRDefault="00545387" w:rsidP="00FF3451">
                                    <w:pPr>
                                      <w:spacing w:after="120" w:line="276" w:lineRule="auto"/>
                                      <w:ind w:left="180" w:right="360"/>
                                      <w:rPr>
                                        <w:rFonts w:ascii="Tahoma" w:hAnsi="Tahoma"/>
                                        <w:sz w:val="22"/>
                                        <w:szCs w:val="28"/>
                                      </w:rPr>
                                    </w:pPr>
                                    <w:r w:rsidRPr="00FF3451">
                                      <w:rPr>
                                        <w:rFonts w:ascii="Tahoma" w:hAnsi="Tahoma"/>
                                        <w:b/>
                                        <w:bCs/>
                                        <w:sz w:val="22"/>
                                        <w:szCs w:val="28"/>
                                      </w:rPr>
                                      <w:t>Angel LeSage</w:t>
                                    </w:r>
                                    <w:r w:rsidRPr="00FF3451">
                                      <w:rPr>
                                        <w:rFonts w:ascii="Tahoma" w:hAnsi="Tahoma"/>
                                        <w:sz w:val="22"/>
                                        <w:szCs w:val="28"/>
                                      </w:rPr>
                                      <w:t>– Retired Public Health Nurse (Pediatric Nurse Practitioner).</w:t>
                                    </w:r>
                                  </w:p>
                                  <w:p w14:paraId="6C495B89" w14:textId="16809AD1" w:rsidR="00771FC5" w:rsidRPr="00FF3451" w:rsidRDefault="00771FC5" w:rsidP="00FF3451">
                                    <w:pPr>
                                      <w:spacing w:after="120" w:line="276" w:lineRule="auto"/>
                                      <w:ind w:left="180" w:right="360"/>
                                      <w:rPr>
                                        <w:rFonts w:ascii="Tahoma" w:hAnsi="Tahoma"/>
                                        <w:sz w:val="22"/>
                                        <w:szCs w:val="28"/>
                                      </w:rPr>
                                    </w:pPr>
                                  </w:p>
                                  <w:p w14:paraId="632C607B" w14:textId="77777777" w:rsidR="00407E29" w:rsidRPr="00FF3451" w:rsidRDefault="00407E29" w:rsidP="00FF3451">
                                    <w:pPr>
                                      <w:spacing w:after="120" w:line="276" w:lineRule="auto"/>
                                      <w:ind w:left="180" w:right="360"/>
                                      <w:rPr>
                                        <w:rFonts w:ascii="Tahoma" w:hAnsi="Tahoma"/>
                                        <w:sz w:val="22"/>
                                        <w:szCs w:val="28"/>
                                      </w:rPr>
                                    </w:pPr>
                                    <w:r w:rsidRPr="00FF3451">
                                      <w:rPr>
                                        <w:rFonts w:ascii="Tahoma" w:hAnsi="Tahoma"/>
                                        <w:b/>
                                        <w:bCs/>
                                        <w:sz w:val="22"/>
                                        <w:szCs w:val="28"/>
                                      </w:rPr>
                                      <w:t>Nina Machado</w:t>
                                    </w:r>
                                    <w:r w:rsidRPr="00FF3451">
                                      <w:rPr>
                                        <w:rFonts w:ascii="Tahoma" w:hAnsi="Tahoma"/>
                                        <w:sz w:val="22"/>
                                        <w:szCs w:val="28"/>
                                      </w:rPr>
                                      <w:t xml:space="preserve"> – Executive Director</w:t>
                                    </w:r>
                                  </w:p>
                                  <w:p w14:paraId="2F95BD23" w14:textId="0EB29E06" w:rsidR="001F6DC6" w:rsidRPr="00FF3451" w:rsidRDefault="00545387" w:rsidP="00FF3451">
                                    <w:pPr>
                                      <w:spacing w:after="120" w:line="276" w:lineRule="auto"/>
                                      <w:ind w:left="180" w:right="360"/>
                                      <w:rPr>
                                        <w:rFonts w:ascii="Tahoma" w:hAnsi="Tahoma"/>
                                        <w:sz w:val="22"/>
                                        <w:szCs w:val="28"/>
                                      </w:rPr>
                                    </w:pPr>
                                    <w:r w:rsidRPr="00FF3451">
                                      <w:rPr>
                                        <w:rFonts w:ascii="Tahoma" w:hAnsi="Tahoma"/>
                                        <w:b/>
                                        <w:bCs/>
                                        <w:sz w:val="22"/>
                                        <w:szCs w:val="28"/>
                                      </w:rPr>
                                      <w:t>Tracy Carlton</w:t>
                                    </w:r>
                                    <w:r w:rsidR="001F6DC6" w:rsidRPr="00FF3451">
                                      <w:rPr>
                                        <w:rFonts w:ascii="Tahoma" w:hAnsi="Tahoma"/>
                                        <w:b/>
                                        <w:bCs/>
                                        <w:sz w:val="22"/>
                                        <w:szCs w:val="28"/>
                                      </w:rPr>
                                      <w:t xml:space="preserve"> </w:t>
                                    </w:r>
                                    <w:r w:rsidR="001F6DC6" w:rsidRPr="00FF3451">
                                      <w:rPr>
                                        <w:rFonts w:ascii="Tahoma" w:hAnsi="Tahoma"/>
                                        <w:sz w:val="22"/>
                                        <w:szCs w:val="28"/>
                                      </w:rPr>
                                      <w:t>– Project Coordinator</w:t>
                                    </w:r>
                                  </w:p>
                                  <w:p w14:paraId="155F6023" w14:textId="6C5886D2" w:rsidR="00DB3D2C" w:rsidRPr="00FF3451" w:rsidRDefault="00DB3D2C" w:rsidP="00FF3451">
                                    <w:pPr>
                                      <w:spacing w:after="120" w:line="276" w:lineRule="auto"/>
                                      <w:ind w:left="180" w:right="360"/>
                                      <w:rPr>
                                        <w:rFonts w:ascii="Tahoma" w:hAnsi="Tahoma"/>
                                        <w:sz w:val="22"/>
                                        <w:szCs w:val="28"/>
                                      </w:rPr>
                                    </w:pPr>
                                    <w:r w:rsidRPr="00FF3451">
                                      <w:rPr>
                                        <w:rFonts w:ascii="Tahoma" w:hAnsi="Tahoma"/>
                                        <w:b/>
                                        <w:bCs/>
                                        <w:sz w:val="22"/>
                                        <w:szCs w:val="28"/>
                                      </w:rPr>
                                      <w:t>Tassie Earnest</w:t>
                                    </w:r>
                                    <w:r w:rsidR="00FF7ABF" w:rsidRPr="00FF3451">
                                      <w:rPr>
                                        <w:rFonts w:ascii="Tahoma" w:hAnsi="Tahoma"/>
                                        <w:sz w:val="22"/>
                                        <w:szCs w:val="28"/>
                                      </w:rPr>
                                      <w:t xml:space="preserve"> – </w:t>
                                    </w:r>
                                    <w:r w:rsidRPr="00FF3451">
                                      <w:rPr>
                                        <w:rFonts w:ascii="Tahoma" w:hAnsi="Tahoma"/>
                                        <w:sz w:val="22"/>
                                        <w:szCs w:val="28"/>
                                      </w:rPr>
                                      <w:t>Welcome Baby Coordinator</w:t>
                                    </w:r>
                                  </w:p>
                                  <w:p w14:paraId="1C47ECF8" w14:textId="3C0FB818" w:rsidR="00352C94" w:rsidRPr="00FF3451" w:rsidRDefault="00846938" w:rsidP="00FF3451">
                                    <w:pPr>
                                      <w:spacing w:after="120" w:line="276" w:lineRule="auto"/>
                                      <w:ind w:left="180" w:right="360"/>
                                      <w:rPr>
                                        <w:rFonts w:ascii="Tahoma" w:hAnsi="Tahoma"/>
                                        <w:sz w:val="22"/>
                                        <w:szCs w:val="28"/>
                                      </w:rPr>
                                    </w:pPr>
                                    <w:r w:rsidRPr="00FF3451">
                                      <w:rPr>
                                        <w:rFonts w:ascii="Tahoma" w:hAnsi="Tahoma"/>
                                        <w:b/>
                                        <w:bCs/>
                                        <w:sz w:val="22"/>
                                        <w:szCs w:val="28"/>
                                      </w:rPr>
                                      <w:t>Shannon Puente</w:t>
                                    </w:r>
                                    <w:r w:rsidR="00FF7ABF" w:rsidRPr="00FF3451">
                                      <w:rPr>
                                        <w:rFonts w:ascii="Tahoma" w:hAnsi="Tahoma"/>
                                        <w:sz w:val="22"/>
                                        <w:szCs w:val="28"/>
                                      </w:rPr>
                                      <w:t xml:space="preserve"> – </w:t>
                                    </w:r>
                                    <w:r w:rsidRPr="00FF3451">
                                      <w:rPr>
                                        <w:rFonts w:ascii="Tahoma" w:hAnsi="Tahoma"/>
                                        <w:sz w:val="22"/>
                                        <w:szCs w:val="28"/>
                                      </w:rPr>
                                      <w:t>Early Learning Coordinator</w:t>
                                    </w:r>
                                  </w:p>
                                </w:txbxContent>
                              </wps:txbx>
                              <wps:bodyPr rot="0" vert="horz" wrap="square" lIns="91440" tIns="45720" rIns="91440" bIns="45720" anchor="t" anchorCtr="0">
                                <a:noAutofit/>
                              </wps:bodyPr>
                            </wps:wsp>
                            <pic:pic xmlns:pic="http://schemas.openxmlformats.org/drawingml/2006/picture">
                              <pic:nvPicPr>
                                <pic:cNvPr id="22" name="Picture 22" descr="3D wooden cubes with one yellow cube suspended in mid-air"/>
                                <pic:cNvPicPr>
                                  <a:picLocks noChangeAspect="1"/>
                                </pic:cNvPicPr>
                              </pic:nvPicPr>
                              <pic:blipFill rotWithShape="1">
                                <a:blip r:embed="rId13" cstate="print">
                                  <a:extLst>
                                    <a:ext uri="{BEBA8EAE-BF5A-486C-A8C5-ECC9F3942E4B}">
                                      <a14:imgProps xmlns:a14="http://schemas.microsoft.com/office/drawing/2010/main">
                                        <a14:imgLayer r:embed="rId14">
                                          <a14:imgEffect>
                                            <a14:colorTemperature colorTemp="4700"/>
                                          </a14:imgEffect>
                                        </a14:imgLayer>
                                      </a14:imgProps>
                                    </a:ext>
                                    <a:ext uri="{28A0092B-C50C-407E-A947-70E740481C1C}">
                                      <a14:useLocalDpi xmlns:a14="http://schemas.microsoft.com/office/drawing/2010/main" val="0"/>
                                    </a:ext>
                                  </a:extLst>
                                </a:blip>
                                <a:srcRect t="9600" r="16" b="23997"/>
                                <a:stretch/>
                              </pic:blipFill>
                              <pic:spPr bwMode="auto">
                                <a:xfrm>
                                  <a:off x="11875" y="0"/>
                                  <a:ext cx="3089275" cy="15316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 name="Picture 24"/>
                                <pic:cNvPicPr>
                                  <a:picLocks noChangeAspect="1"/>
                                </pic:cNvPicPr>
                              </pic:nvPicPr>
                              <pic:blipFill rotWithShape="1">
                                <a:blip r:embed="rId15" cstate="print">
                                  <a:extLst>
                                    <a:ext uri="{BEBA8EAE-BF5A-486C-A8C5-ECC9F3942E4B}">
                                      <a14:imgProps xmlns:a14="http://schemas.microsoft.com/office/drawing/2010/main">
                                        <a14:imgLayer r:embed="rId16">
                                          <a14:imgEffect>
                                            <a14:saturation sat="300000"/>
                                          </a14:imgEffect>
                                        </a14:imgLayer>
                                      </a14:imgProps>
                                    </a:ext>
                                    <a:ext uri="{28A0092B-C50C-407E-A947-70E740481C1C}">
                                      <a14:useLocalDpi xmlns:a14="http://schemas.microsoft.com/office/drawing/2010/main" val="0"/>
                                    </a:ext>
                                  </a:extLst>
                                </a:blip>
                                <a:srcRect t="6686" b="11558"/>
                                <a:stretch/>
                              </pic:blipFill>
                              <pic:spPr bwMode="auto">
                                <a:xfrm>
                                  <a:off x="914400" y="6745184"/>
                                  <a:ext cx="1402080" cy="1071880"/>
                                </a:xfrm>
                                <a:prstGeom prst="flowChartConnector">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364A9F4" id="Group 26" o:spid="_x0000_s1026" style="position:absolute;margin-left:286.65pt;margin-top:52.95pt;width:244.8pt;height:619.2pt;z-index:-251659259;mso-position-vertical-relative:page;mso-width-relative:margin;mso-height-relative:margin" coordsize="31113,7861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">
                      <v:shapetype id="_x0000_t202" coordsize="21600,21600" o:spt="202" path="m,l,21600r21600,l21600,xe">
                        <v:stroke joinstyle="miter"/>
                        <v:path gradientshapeok="t" o:connecttype="rect"/>
                      </v:shapetype>
                      <v:shape id="_x0000_s1027" type="#_x0000_t202" style="position:absolute;top:15319;width:31113;height:6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" fillcolor="#69f" stroked="f">
                        <v:fill opacity="5911f"/>
                        <v:textbox>
                          <w:txbxContent>
                            <w:p w14:paraId="40F75909" w14:textId="4FE9AD80" w:rsidR="00DB63D3" w:rsidRPr="00B90697" w:rsidRDefault="00FD1EF5" w:rsidP="00E20446">
                              <w:pPr>
                                <w:pStyle w:val="Heading5"/>
                                <w:spacing w:before="0" w:after="0"/>
                                <w:jc w:val="center"/>
                                <w:rPr>
                                  <w:color w:val="002060"/>
                                  <w:sz w:val="32"/>
                                  <w:szCs w:val="32"/>
                                </w:rPr>
                              </w:pPr>
                              <w:r w:rsidRPr="00B90697">
                                <w:rPr>
                                  <w:color w:val="002060"/>
                                  <w:sz w:val="32"/>
                                  <w:szCs w:val="32"/>
                                </w:rPr>
                                <w:t xml:space="preserve">FIRST 5 AMADOR </w:t>
                              </w:r>
                            </w:p>
                            <w:p w14:paraId="25B61906" w14:textId="5944D6F5" w:rsidR="00F2528A" w:rsidRPr="00B90697" w:rsidRDefault="00FD1EF5" w:rsidP="00E20446">
                              <w:pPr>
                                <w:pStyle w:val="Heading5"/>
                                <w:spacing w:before="0" w:after="0"/>
                                <w:jc w:val="center"/>
                                <w:rPr>
                                  <w:color w:val="002060"/>
                                  <w:sz w:val="32"/>
                                  <w:szCs w:val="32"/>
                                </w:rPr>
                              </w:pPr>
                              <w:r w:rsidRPr="00B90697">
                                <w:rPr>
                                  <w:color w:val="002060"/>
                                  <w:sz w:val="32"/>
                                  <w:szCs w:val="32"/>
                                </w:rPr>
                                <w:t>COMMISSION AND STAFF</w:t>
                              </w:r>
                            </w:p>
                            <w:p w14:paraId="03E8B132" w14:textId="77777777" w:rsidR="00E20446" w:rsidRDefault="00E20446" w:rsidP="00FF3451">
                              <w:pPr>
                                <w:spacing w:after="120" w:line="276" w:lineRule="auto"/>
                                <w:ind w:left="180" w:right="360"/>
                                <w:rPr>
                                  <w:rFonts w:ascii="Tahoma" w:hAnsi="Tahoma"/>
                                  <w:b/>
                                  <w:bCs/>
                                  <w:sz w:val="22"/>
                                  <w:szCs w:val="28"/>
                                </w:rPr>
                              </w:pPr>
                            </w:p>
                            <w:p w14:paraId="4C32B1AC" w14:textId="104360E3" w:rsidR="006F0685" w:rsidRPr="00FF3451" w:rsidRDefault="006F0685" w:rsidP="00FF3451">
                              <w:pPr>
                                <w:spacing w:after="120" w:line="276" w:lineRule="auto"/>
                                <w:ind w:left="180" w:right="360"/>
                                <w:rPr>
                                  <w:rFonts w:ascii="Tahoma" w:hAnsi="Tahoma"/>
                                  <w:sz w:val="22"/>
                                  <w:szCs w:val="28"/>
                                </w:rPr>
                              </w:pPr>
                              <w:r w:rsidRPr="00FF3451">
                                <w:rPr>
                                  <w:rFonts w:ascii="Tahoma" w:hAnsi="Tahoma"/>
                                  <w:b/>
                                  <w:bCs/>
                                  <w:sz w:val="22"/>
                                  <w:szCs w:val="28"/>
                                </w:rPr>
                                <w:t>Joni Drake</w:t>
                              </w:r>
                              <w:r w:rsidRPr="00FF3451">
                                <w:rPr>
                                  <w:rFonts w:ascii="Tahoma" w:hAnsi="Tahoma"/>
                                  <w:sz w:val="22"/>
                                  <w:szCs w:val="28"/>
                                </w:rPr>
                                <w:t xml:space="preserve"> – (Commission Chair) – Site Manager, Amador County Tribal TANF Partnership</w:t>
                              </w:r>
                            </w:p>
                            <w:p w14:paraId="2BB21C92" w14:textId="77777777" w:rsidR="00407E29" w:rsidRPr="00FF3451" w:rsidRDefault="00407E29" w:rsidP="00FF3451">
                              <w:pPr>
                                <w:spacing w:after="120" w:line="276" w:lineRule="auto"/>
                                <w:ind w:left="180" w:right="360"/>
                                <w:rPr>
                                  <w:rFonts w:ascii="Tahoma" w:hAnsi="Tahoma"/>
                                  <w:sz w:val="22"/>
                                  <w:szCs w:val="28"/>
                                </w:rPr>
                              </w:pPr>
                              <w:r w:rsidRPr="00FF3451">
                                <w:rPr>
                                  <w:rFonts w:ascii="Tahoma" w:hAnsi="Tahoma"/>
                                  <w:b/>
                                  <w:bCs/>
                                  <w:sz w:val="22"/>
                                  <w:szCs w:val="28"/>
                                </w:rPr>
                                <w:t>Richard Forster</w:t>
                              </w:r>
                              <w:r w:rsidRPr="00FF3451">
                                <w:rPr>
                                  <w:rFonts w:ascii="Tahoma" w:hAnsi="Tahoma"/>
                                  <w:sz w:val="22"/>
                                  <w:szCs w:val="28"/>
                                </w:rPr>
                                <w:t xml:space="preserve"> – Amador County Board of Supervisors (District 2)</w:t>
                              </w:r>
                            </w:p>
                            <w:p w14:paraId="4BD5C67C" w14:textId="77777777" w:rsidR="00407E29" w:rsidRPr="00FF3451" w:rsidRDefault="00407E29" w:rsidP="00FF3451">
                              <w:pPr>
                                <w:spacing w:after="120" w:line="276" w:lineRule="auto"/>
                                <w:ind w:left="180" w:right="360"/>
                                <w:rPr>
                                  <w:rFonts w:ascii="Tahoma" w:hAnsi="Tahoma"/>
                                  <w:sz w:val="22"/>
                                  <w:szCs w:val="28"/>
                                </w:rPr>
                              </w:pPr>
                              <w:r w:rsidRPr="00FF3451">
                                <w:rPr>
                                  <w:rFonts w:ascii="Tahoma" w:hAnsi="Tahoma"/>
                                  <w:b/>
                                  <w:bCs/>
                                  <w:sz w:val="22"/>
                                  <w:szCs w:val="28"/>
                                </w:rPr>
                                <w:t>Arleen Garland</w:t>
                              </w:r>
                              <w:r w:rsidRPr="00FF3451">
                                <w:rPr>
                                  <w:rFonts w:ascii="Tahoma" w:hAnsi="Tahoma"/>
                                  <w:sz w:val="22"/>
                                  <w:szCs w:val="28"/>
                                </w:rPr>
                                <w:t xml:space="preserve"> – Community Member (Grandparents Raising Grandchildren / Parenting Classes)</w:t>
                              </w:r>
                            </w:p>
                            <w:p w14:paraId="109ED08D" w14:textId="77777777" w:rsidR="00545387" w:rsidRPr="00FF3451" w:rsidRDefault="00545387" w:rsidP="00FF3451">
                              <w:pPr>
                                <w:spacing w:after="120" w:line="276" w:lineRule="auto"/>
                                <w:ind w:left="180" w:right="360"/>
                                <w:rPr>
                                  <w:rFonts w:ascii="Tahoma" w:hAnsi="Tahoma"/>
                                  <w:sz w:val="22"/>
                                  <w:szCs w:val="28"/>
                                </w:rPr>
                              </w:pPr>
                              <w:r w:rsidRPr="00FF3451">
                                <w:rPr>
                                  <w:rFonts w:ascii="Tahoma" w:hAnsi="Tahoma"/>
                                  <w:b/>
                                  <w:bCs/>
                                  <w:sz w:val="22"/>
                                  <w:szCs w:val="28"/>
                                </w:rPr>
                                <w:t>Angel LeSage</w:t>
                              </w:r>
                              <w:r w:rsidRPr="00FF3451">
                                <w:rPr>
                                  <w:rFonts w:ascii="Tahoma" w:hAnsi="Tahoma"/>
                                  <w:sz w:val="22"/>
                                  <w:szCs w:val="28"/>
                                </w:rPr>
                                <w:t>– Retired Public Health Nurse (Pediatric Nurse Practitioner).</w:t>
                              </w:r>
                            </w:p>
                            <w:p w14:paraId="6C495B89" w14:textId="16809AD1" w:rsidR="00771FC5" w:rsidRPr="00FF3451" w:rsidRDefault="00771FC5" w:rsidP="00FF3451">
                              <w:pPr>
                                <w:spacing w:after="120" w:line="276" w:lineRule="auto"/>
                                <w:ind w:left="180" w:right="360"/>
                                <w:rPr>
                                  <w:rFonts w:ascii="Tahoma" w:hAnsi="Tahoma"/>
                                  <w:sz w:val="22"/>
                                  <w:szCs w:val="28"/>
                                </w:rPr>
                              </w:pPr>
                            </w:p>
                            <w:p w14:paraId="632C607B" w14:textId="77777777" w:rsidR="00407E29" w:rsidRPr="00FF3451" w:rsidRDefault="00407E29" w:rsidP="00FF3451">
                              <w:pPr>
                                <w:spacing w:after="120" w:line="276" w:lineRule="auto"/>
                                <w:ind w:left="180" w:right="360"/>
                                <w:rPr>
                                  <w:rFonts w:ascii="Tahoma" w:hAnsi="Tahoma"/>
                                  <w:sz w:val="22"/>
                                  <w:szCs w:val="28"/>
                                </w:rPr>
                              </w:pPr>
                              <w:r w:rsidRPr="00FF3451">
                                <w:rPr>
                                  <w:rFonts w:ascii="Tahoma" w:hAnsi="Tahoma"/>
                                  <w:b/>
                                  <w:bCs/>
                                  <w:sz w:val="22"/>
                                  <w:szCs w:val="28"/>
                                </w:rPr>
                                <w:t>Nina Machado</w:t>
                              </w:r>
                              <w:r w:rsidRPr="00FF3451">
                                <w:rPr>
                                  <w:rFonts w:ascii="Tahoma" w:hAnsi="Tahoma"/>
                                  <w:sz w:val="22"/>
                                  <w:szCs w:val="28"/>
                                </w:rPr>
                                <w:t xml:space="preserve"> – Executive Director</w:t>
                              </w:r>
                            </w:p>
                            <w:p w14:paraId="2F95BD23" w14:textId="0EB29E06" w:rsidR="001F6DC6" w:rsidRPr="00FF3451" w:rsidRDefault="00545387" w:rsidP="00FF3451">
                              <w:pPr>
                                <w:spacing w:after="120" w:line="276" w:lineRule="auto"/>
                                <w:ind w:left="180" w:right="360"/>
                                <w:rPr>
                                  <w:rFonts w:ascii="Tahoma" w:hAnsi="Tahoma"/>
                                  <w:sz w:val="22"/>
                                  <w:szCs w:val="28"/>
                                </w:rPr>
                              </w:pPr>
                              <w:r w:rsidRPr="00FF3451">
                                <w:rPr>
                                  <w:rFonts w:ascii="Tahoma" w:hAnsi="Tahoma"/>
                                  <w:b/>
                                  <w:bCs/>
                                  <w:sz w:val="22"/>
                                  <w:szCs w:val="28"/>
                                </w:rPr>
                                <w:t>Tracy Carlton</w:t>
                              </w:r>
                              <w:r w:rsidR="001F6DC6" w:rsidRPr="00FF3451">
                                <w:rPr>
                                  <w:rFonts w:ascii="Tahoma" w:hAnsi="Tahoma"/>
                                  <w:b/>
                                  <w:bCs/>
                                  <w:sz w:val="22"/>
                                  <w:szCs w:val="28"/>
                                </w:rPr>
                                <w:t xml:space="preserve"> </w:t>
                              </w:r>
                              <w:r w:rsidR="001F6DC6" w:rsidRPr="00FF3451">
                                <w:rPr>
                                  <w:rFonts w:ascii="Tahoma" w:hAnsi="Tahoma"/>
                                  <w:sz w:val="22"/>
                                  <w:szCs w:val="28"/>
                                </w:rPr>
                                <w:t>– Project Coordinator</w:t>
                              </w:r>
                            </w:p>
                            <w:p w14:paraId="155F6023" w14:textId="6C5886D2" w:rsidR="00DB3D2C" w:rsidRPr="00FF3451" w:rsidRDefault="00DB3D2C" w:rsidP="00FF3451">
                              <w:pPr>
                                <w:spacing w:after="120" w:line="276" w:lineRule="auto"/>
                                <w:ind w:left="180" w:right="360"/>
                                <w:rPr>
                                  <w:rFonts w:ascii="Tahoma" w:hAnsi="Tahoma"/>
                                  <w:sz w:val="22"/>
                                  <w:szCs w:val="28"/>
                                </w:rPr>
                              </w:pPr>
                              <w:r w:rsidRPr="00FF3451">
                                <w:rPr>
                                  <w:rFonts w:ascii="Tahoma" w:hAnsi="Tahoma"/>
                                  <w:b/>
                                  <w:bCs/>
                                  <w:sz w:val="22"/>
                                  <w:szCs w:val="28"/>
                                </w:rPr>
                                <w:t>Tassie Earnest</w:t>
                              </w:r>
                              <w:r w:rsidR="00FF7ABF" w:rsidRPr="00FF3451">
                                <w:rPr>
                                  <w:rFonts w:ascii="Tahoma" w:hAnsi="Tahoma"/>
                                  <w:sz w:val="22"/>
                                  <w:szCs w:val="28"/>
                                </w:rPr>
                                <w:t xml:space="preserve"> – </w:t>
                              </w:r>
                              <w:r w:rsidRPr="00FF3451">
                                <w:rPr>
                                  <w:rFonts w:ascii="Tahoma" w:hAnsi="Tahoma"/>
                                  <w:sz w:val="22"/>
                                  <w:szCs w:val="28"/>
                                </w:rPr>
                                <w:t>Welcome Baby Coordinator</w:t>
                              </w:r>
                            </w:p>
                            <w:p w14:paraId="1C47ECF8" w14:textId="3C0FB818" w:rsidR="00352C94" w:rsidRPr="00FF3451" w:rsidRDefault="00846938" w:rsidP="00FF3451">
                              <w:pPr>
                                <w:spacing w:after="120" w:line="276" w:lineRule="auto"/>
                                <w:ind w:left="180" w:right="360"/>
                                <w:rPr>
                                  <w:rFonts w:ascii="Tahoma" w:hAnsi="Tahoma"/>
                                  <w:sz w:val="22"/>
                                  <w:szCs w:val="28"/>
                                </w:rPr>
                              </w:pPr>
                              <w:r w:rsidRPr="00FF3451">
                                <w:rPr>
                                  <w:rFonts w:ascii="Tahoma" w:hAnsi="Tahoma"/>
                                  <w:b/>
                                  <w:bCs/>
                                  <w:sz w:val="22"/>
                                  <w:szCs w:val="28"/>
                                </w:rPr>
                                <w:t>Shannon Puente</w:t>
                              </w:r>
                              <w:r w:rsidR="00FF7ABF" w:rsidRPr="00FF3451">
                                <w:rPr>
                                  <w:rFonts w:ascii="Tahoma" w:hAnsi="Tahoma"/>
                                  <w:sz w:val="22"/>
                                  <w:szCs w:val="28"/>
                                </w:rPr>
                                <w:t xml:space="preserve"> – </w:t>
                              </w:r>
                              <w:r w:rsidRPr="00FF3451">
                                <w:rPr>
                                  <w:rFonts w:ascii="Tahoma" w:hAnsi="Tahoma"/>
                                  <w:sz w:val="22"/>
                                  <w:szCs w:val="28"/>
                                </w:rPr>
                                <w:t>Early Learning Coordinator</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8" type="#_x0000_t75" alt="3D wooden cubes with one yellow cube suspended in mid-air" style="position:absolute;left:118;width:30893;height:1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">
                        <v:imagedata r:id="rId17" o:title="3D wooden cubes with one yellow cube suspended in mid-air" croptop="6291f" cropbottom="15727f" cropright="10f"/>
                      </v:shape>
                      <v:shape id="Picture 24" o:spid="_x0000_s1029" type="#_x0000_t75" style="position:absolute;left:9144;top:67451;width:14020;height:10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">
                        <v:imagedata r:id="rId18" o:title="" croptop="4382f" cropbottom="7575f"/>
                      </v:shape>
                      <w10:wrap anchory="page"/>
                      <w10:anchorlock/>
                    </v:group>
                  </w:pict>
                </mc:Fallback>
              </mc:AlternateContent>
            </w:r>
            <w:r w:rsidR="006B2126">
              <w:t>History</w:t>
            </w:r>
          </w:p>
        </w:tc>
      </w:tr>
      <w:tr w:rsidR="008D4075" w14:paraId="61392982" w14:textId="77777777" w:rsidTr="000570D0">
        <w:trPr>
          <w:trHeight w:val="73"/>
        </w:trPr>
        <w:tc>
          <w:tcPr>
            <w:tcW w:w="5714" w:type="dxa"/>
          </w:tcPr>
          <w:p w14:paraId="136B2AF3" w14:textId="74163F65" w:rsidR="00323F47" w:rsidRDefault="004E54AA" w:rsidP="00FD1EF5">
            <w:pPr>
              <w:pStyle w:val="Heading5"/>
            </w:pPr>
            <w:r>
              <w:t xml:space="preserve">First </w:t>
            </w:r>
            <w:r w:rsidR="00323F47">
              <w:t>5 Amador</w:t>
            </w:r>
            <w:r w:rsidR="004F559A">
              <w:t xml:space="preserve"> &amp; Proposition 10</w:t>
            </w:r>
          </w:p>
          <w:p w14:paraId="23BD504D" w14:textId="7CCE1AAA" w:rsidR="008E43E9" w:rsidRDefault="00323F47" w:rsidP="00107F56">
            <w:pPr>
              <w:pStyle w:val="Text"/>
            </w:pPr>
            <w:r w:rsidRPr="003D499C">
              <w:t xml:space="preserve">First 5 Amador (previously called the Amador County Children &amp; Families Commission) was formed in December 1998 by the Amador County Board of Supervisors in </w:t>
            </w:r>
            <w:r w:rsidR="00F81E8A">
              <w:t>under</w:t>
            </w:r>
            <w:r w:rsidRPr="003D499C">
              <w:t xml:space="preserve"> the California Children and Families First Act (Proposition 10</w:t>
            </w:r>
            <w:r w:rsidR="009E1EE3">
              <w:t>/Prop 10</w:t>
            </w:r>
            <w:r w:rsidRPr="003D499C">
              <w:t xml:space="preserve">). </w:t>
            </w:r>
          </w:p>
          <w:p w14:paraId="5D16B3B9" w14:textId="6F4F86EF" w:rsidR="007637B4" w:rsidRDefault="009E1EE3" w:rsidP="007637B4">
            <w:pPr>
              <w:pStyle w:val="Text"/>
            </w:pPr>
            <w:r>
              <w:t>P</w:t>
            </w:r>
            <w:r w:rsidRPr="009E1EE3">
              <w:t xml:space="preserve">assed by California voters in November 1998, </w:t>
            </w:r>
            <w:r>
              <w:t xml:space="preserve">Prop 10 </w:t>
            </w:r>
            <w:r w:rsidRPr="009E1EE3">
              <w:t>imposes a fifty-cent-per-pack state sales tax on tobacco to fund a comprehensive, integrated system of early childhood development services for California children ages 0-5.</w:t>
            </w:r>
            <w:r w:rsidR="007637B4">
              <w:t xml:space="preserve"> </w:t>
            </w:r>
            <w:r w:rsidR="007637B4" w:rsidRPr="007637B4">
              <w:t xml:space="preserve">The overall intent of </w:t>
            </w:r>
            <w:r w:rsidR="007637B4">
              <w:t>Prop 10</w:t>
            </w:r>
            <w:r w:rsidR="007637B4" w:rsidRPr="007637B4">
              <w:t xml:space="preserve"> is to prepare all California children to enter school healthy and ready to learn. The fund</w:t>
            </w:r>
            <w:r w:rsidR="00B5584C">
              <w:t>ed</w:t>
            </w:r>
            <w:r w:rsidR="007637B4" w:rsidRPr="007637B4">
              <w:t xml:space="preserve"> activities </w:t>
            </w:r>
            <w:r w:rsidR="00B5584C">
              <w:t xml:space="preserve">must </w:t>
            </w:r>
            <w:r w:rsidR="007637B4" w:rsidRPr="007637B4">
              <w:t>address three primary strategic results:</w:t>
            </w:r>
          </w:p>
          <w:p w14:paraId="76EE107B" w14:textId="2C80799E" w:rsidR="00812E57" w:rsidRDefault="00812E57" w:rsidP="00FF3451">
            <w:pPr>
              <w:pStyle w:val="Text"/>
              <w:numPr>
                <w:ilvl w:val="0"/>
                <w:numId w:val="2"/>
              </w:numPr>
              <w:ind w:left="456"/>
            </w:pPr>
            <w:r>
              <w:t>Improved Family Functioning: Strong Families</w:t>
            </w:r>
          </w:p>
          <w:p w14:paraId="25FB3320" w14:textId="03DED0E1" w:rsidR="00812E57" w:rsidRDefault="00812E57" w:rsidP="00FF3451">
            <w:pPr>
              <w:pStyle w:val="Text"/>
              <w:numPr>
                <w:ilvl w:val="0"/>
                <w:numId w:val="4"/>
              </w:numPr>
              <w:ind w:left="456"/>
            </w:pPr>
            <w:r>
              <w:t>Improved Child Development: Children Learning and Ready for School</w:t>
            </w:r>
          </w:p>
          <w:p w14:paraId="30821BAB" w14:textId="2BBFB642" w:rsidR="00812E57" w:rsidRPr="007637B4" w:rsidRDefault="00812E57" w:rsidP="00FF3451">
            <w:pPr>
              <w:pStyle w:val="Text"/>
              <w:numPr>
                <w:ilvl w:val="0"/>
                <w:numId w:val="4"/>
              </w:numPr>
              <w:ind w:left="456"/>
            </w:pPr>
            <w:r>
              <w:t>Improved Child Health: Healthy Children</w:t>
            </w:r>
          </w:p>
          <w:p w14:paraId="05F80C8F" w14:textId="349193A6" w:rsidR="00877633" w:rsidRDefault="00323F47" w:rsidP="00107F56">
            <w:pPr>
              <w:pStyle w:val="Text"/>
            </w:pPr>
            <w:r w:rsidRPr="003D499C">
              <w:t>First 5 Amador adopted its first strategic plan in 2000</w:t>
            </w:r>
            <w:r w:rsidR="0048573F">
              <w:t xml:space="preserve"> and identified three primary </w:t>
            </w:r>
            <w:r w:rsidR="00877633" w:rsidRPr="003D499C">
              <w:t>goal areas</w:t>
            </w:r>
            <w:r w:rsidR="0048573F">
              <w:t>:</w:t>
            </w:r>
            <w:r w:rsidR="00877633" w:rsidRPr="003D499C">
              <w:t xml:space="preserve"> Child Care, Family Violence Reduction, and Health Education. </w:t>
            </w:r>
            <w:r w:rsidR="004F559A">
              <w:t>Subsequently, t</w:t>
            </w:r>
            <w:r w:rsidR="00877633" w:rsidRPr="003D499C">
              <w:t xml:space="preserve">hree additional </w:t>
            </w:r>
            <w:r w:rsidR="00046A5A">
              <w:t xml:space="preserve">goal </w:t>
            </w:r>
            <w:r w:rsidR="00877633" w:rsidRPr="003D499C">
              <w:t>areas, Family Resource Centers</w:t>
            </w:r>
            <w:r w:rsidR="008C3A53">
              <w:t>/</w:t>
            </w:r>
            <w:r w:rsidR="00877633" w:rsidRPr="003D499C">
              <w:t>access to services, School Readiness, and Family Strengthening</w:t>
            </w:r>
            <w:r w:rsidR="009F75FF">
              <w:t>,</w:t>
            </w:r>
            <w:r w:rsidR="00877633" w:rsidRPr="003D499C">
              <w:t xml:space="preserve"> were added.</w:t>
            </w:r>
          </w:p>
          <w:p w14:paraId="3DC5D8B2" w14:textId="5D3A1878" w:rsidR="00F75580" w:rsidRDefault="00E73CD0" w:rsidP="00107F56">
            <w:pPr>
              <w:pStyle w:val="Text"/>
            </w:pPr>
            <w:r>
              <w:t>Since</w:t>
            </w:r>
            <w:r w:rsidR="00B34ED9">
              <w:t xml:space="preserve"> its</w:t>
            </w:r>
            <w:r>
              <w:t xml:space="preserve"> inception</w:t>
            </w:r>
            <w:r w:rsidR="009F75FF">
              <w:t>,</w:t>
            </w:r>
            <w:r>
              <w:t xml:space="preserve"> First 5 Amador’s </w:t>
            </w:r>
            <w:r w:rsidR="00323F47" w:rsidRPr="003D499C">
              <w:t xml:space="preserve">Commission has met monthly to implement the </w:t>
            </w:r>
            <w:r w:rsidR="002678EC">
              <w:t xml:space="preserve">strategic </w:t>
            </w:r>
            <w:r w:rsidR="00323F47" w:rsidRPr="003D499C">
              <w:t>plan</w:t>
            </w:r>
            <w:r>
              <w:t xml:space="preserve">, evaluate investment </w:t>
            </w:r>
            <w:r w:rsidR="002678EC">
              <w:t>results ann</w:t>
            </w:r>
            <w:r w:rsidR="00F75580">
              <w:t>ually</w:t>
            </w:r>
            <w:r w:rsidR="002678EC">
              <w:t xml:space="preserve">, and </w:t>
            </w:r>
            <w:r w:rsidR="00F75580">
              <w:t xml:space="preserve">review and </w:t>
            </w:r>
            <w:r w:rsidR="002678EC">
              <w:t>update</w:t>
            </w:r>
            <w:r w:rsidR="00F75580">
              <w:t xml:space="preserve"> the strategic plan annually</w:t>
            </w:r>
            <w:r w:rsidR="00323F47" w:rsidRPr="003D499C">
              <w:t xml:space="preserve">. </w:t>
            </w:r>
          </w:p>
          <w:p w14:paraId="7B3A2344" w14:textId="0B1B64BB" w:rsidR="007A41C4" w:rsidRDefault="00323F47" w:rsidP="0079055A">
            <w:pPr>
              <w:pStyle w:val="Text"/>
            </w:pPr>
            <w:r w:rsidRPr="003D499C">
              <w:t>The commission maintains an open and welcoming atmosphere during its meetings, which are open to the public in compliance with the Brown Act</w:t>
            </w:r>
            <w:r w:rsidR="003127A0">
              <w:t>.</w:t>
            </w:r>
          </w:p>
          <w:p w14:paraId="276756DF" w14:textId="471DC45D" w:rsidR="00A012A4" w:rsidRDefault="00DE2289" w:rsidP="0079055A">
            <w:pPr>
              <w:pStyle w:val="Text"/>
            </w:pPr>
            <w:r>
              <w:rPr>
                <w:noProof/>
              </w:rPr>
              <mc:AlternateContent>
                <mc:Choice Requires="wps">
                  <w:drawing>
                    <wp:anchor distT="0" distB="0" distL="114300" distR="114300" simplePos="0" relativeHeight="251674636" behindDoc="0" locked="0" layoutInCell="1" allowOverlap="1" wp14:anchorId="5C02FC20" wp14:editId="359AB922">
                      <wp:simplePos x="0" y="0"/>
                      <wp:positionH relativeFrom="column">
                        <wp:posOffset>147726</wp:posOffset>
                      </wp:positionH>
                      <wp:positionV relativeFrom="paragraph">
                        <wp:posOffset>96137</wp:posOffset>
                      </wp:positionV>
                      <wp:extent cx="1216325" cy="8626"/>
                      <wp:effectExtent l="0" t="0" r="22225" b="29845"/>
                      <wp:wrapNone/>
                      <wp:docPr id="289" name="Straight Connector 289"/>
                      <wp:cNvGraphicFramePr/>
                      <a:graphic xmlns:a="http://schemas.openxmlformats.org/drawingml/2006/main">
                        <a:graphicData uri="http://schemas.microsoft.com/office/word/2010/wordprocessingShape">
                          <wps:wsp>
                            <wps:cNvCnPr/>
                            <wps:spPr>
                              <a:xfrm flipV="1">
                                <a:off x="0" y="0"/>
                                <a:ext cx="1216325" cy="8626"/>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6C669B6" id="Straight Connector 289" o:spid="_x0000_s1026" style="position:absolute;flip:y;z-index:251674636;visibility:visible;mso-wrap-style:square;mso-wrap-distance-left:9pt;mso-wrap-distance-top:0;mso-wrap-distance-right:9pt;mso-wrap-distance-bottom:0;mso-position-horizontal:absolute;mso-position-horizontal-relative:text;mso-position-vertical:absolute;mso-position-vertical-relative:text" from="11.65pt,7.55pt" to="107.4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" strokecolor="#006a8b [3046]"/>
                  </w:pict>
                </mc:Fallback>
              </mc:AlternateContent>
            </w:r>
          </w:p>
          <w:p w14:paraId="49603B43" w14:textId="2CD4E848" w:rsidR="00DE2289" w:rsidRPr="00A012A4" w:rsidRDefault="00DE2289" w:rsidP="00DE2289">
            <w:pPr>
              <w:pStyle w:val="Text"/>
              <w:rPr>
                <w:rFonts w:ascii="Abadi" w:hAnsi="Abadi"/>
                <w:color w:val="7F7F7F" w:themeColor="text1" w:themeTint="80"/>
                <w:sz w:val="20"/>
                <w:szCs w:val="24"/>
              </w:rPr>
            </w:pPr>
            <w:r>
              <w:rPr>
                <w:rFonts w:ascii="Abadi" w:hAnsi="Abadi"/>
                <w:noProof/>
                <w:color w:val="000000" w:themeColor="text1"/>
                <w:sz w:val="20"/>
                <w:szCs w:val="24"/>
              </w:rPr>
              <w:drawing>
                <wp:anchor distT="0" distB="0" distL="114300" distR="114300" simplePos="0" relativeHeight="251673612" behindDoc="1" locked="0" layoutInCell="1" allowOverlap="1" wp14:anchorId="458461BB" wp14:editId="6419518D">
                  <wp:simplePos x="0" y="0"/>
                  <wp:positionH relativeFrom="column">
                    <wp:posOffset>17253</wp:posOffset>
                  </wp:positionH>
                  <wp:positionV relativeFrom="paragraph">
                    <wp:posOffset>40520</wp:posOffset>
                  </wp:positionV>
                  <wp:extent cx="1089025" cy="577850"/>
                  <wp:effectExtent l="0" t="0" r="0" b="0"/>
                  <wp:wrapSquare wrapText="bothSides"/>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89025" cy="577850"/>
                          </a:xfrm>
                          <a:prstGeom prst="rect">
                            <a:avLst/>
                          </a:prstGeom>
                        </pic:spPr>
                      </pic:pic>
                    </a:graphicData>
                  </a:graphic>
                  <wp14:sizeRelH relativeFrom="page">
                    <wp14:pctWidth>0</wp14:pctWidth>
                  </wp14:sizeRelH>
                  <wp14:sizeRelV relativeFrom="page">
                    <wp14:pctHeight>0</wp14:pctHeight>
                  </wp14:sizeRelV>
                </wp:anchor>
              </w:drawing>
            </w:r>
            <w:r w:rsidR="0073186E" w:rsidRPr="00A012A4">
              <w:rPr>
                <w:rFonts w:ascii="Abadi" w:hAnsi="Abadi"/>
                <w:color w:val="7F7F7F" w:themeColor="text1" w:themeTint="80"/>
                <w:sz w:val="20"/>
                <w:szCs w:val="24"/>
              </w:rPr>
              <w:t>Sarah Boxx</w:t>
            </w:r>
            <w:r w:rsidR="00D64C06" w:rsidRPr="00A012A4">
              <w:rPr>
                <w:rFonts w:ascii="Abadi" w:hAnsi="Abadi"/>
                <w:color w:val="7F7F7F" w:themeColor="text1" w:themeTint="80"/>
                <w:sz w:val="20"/>
                <w:szCs w:val="24"/>
              </w:rPr>
              <w:t xml:space="preserve">, Principal </w:t>
            </w:r>
            <w:hyperlink r:id="rId20" w:history="1">
              <w:r w:rsidR="00A012A4" w:rsidRPr="00A012A4">
                <w:rPr>
                  <w:rStyle w:val="Hyperlink"/>
                  <w:rFonts w:ascii="Abadi" w:hAnsi="Abadi"/>
                  <w:color w:val="7F7FFF" w:themeColor="hyperlink" w:themeTint="80"/>
                  <w:sz w:val="20"/>
                  <w:szCs w:val="24"/>
                </w:rPr>
                <w:t xml:space="preserve">Sarah Boxx </w:t>
              </w:r>
              <w:r w:rsidR="0073186E" w:rsidRPr="00A012A4">
                <w:rPr>
                  <w:rStyle w:val="Hyperlink"/>
                  <w:rFonts w:ascii="Abadi" w:hAnsi="Abadi"/>
                  <w:color w:val="7F7FFF" w:themeColor="hyperlink" w:themeTint="80"/>
                  <w:sz w:val="20"/>
                  <w:szCs w:val="24"/>
                </w:rPr>
                <w:t>Coaching and Consulting</w:t>
              </w:r>
            </w:hyperlink>
            <w:r w:rsidR="0073186E" w:rsidRPr="00A012A4">
              <w:rPr>
                <w:rFonts w:ascii="Abadi" w:hAnsi="Abadi"/>
                <w:color w:val="7F7F7F" w:themeColor="text1" w:themeTint="80"/>
                <w:sz w:val="20"/>
                <w:szCs w:val="24"/>
              </w:rPr>
              <w:t xml:space="preserve"> </w:t>
            </w:r>
            <w:r w:rsidR="00A012A4" w:rsidRPr="00A012A4">
              <w:rPr>
                <w:rFonts w:ascii="Abadi" w:hAnsi="Abadi"/>
                <w:color w:val="7F7F7F" w:themeColor="text1" w:themeTint="80"/>
                <w:sz w:val="20"/>
                <w:szCs w:val="24"/>
              </w:rPr>
              <w:t>planned, facilitated, and documented First 5 Amador’s Strategic Planning process.</w:t>
            </w:r>
          </w:p>
        </w:tc>
        <w:tc>
          <w:tcPr>
            <w:tcW w:w="4626" w:type="dxa"/>
          </w:tcPr>
          <w:p w14:paraId="0BCE5E46" w14:textId="6933B0C3" w:rsidR="009B2968" w:rsidRDefault="009B2968" w:rsidP="00F2528A">
            <w:pPr>
              <w:pStyle w:val="ImageCaption"/>
              <w:jc w:val="right"/>
            </w:pPr>
          </w:p>
          <w:p w14:paraId="5393D745" w14:textId="436559E9" w:rsidR="003D157C" w:rsidRDefault="003D157C" w:rsidP="003D157C">
            <w:pPr>
              <w:pStyle w:val="ImageCaption"/>
              <w:jc w:val="center"/>
            </w:pPr>
          </w:p>
          <w:p w14:paraId="5CA5955B" w14:textId="66A932A7" w:rsidR="00472C2D" w:rsidRDefault="00472C2D" w:rsidP="003D157C">
            <w:pPr>
              <w:pStyle w:val="ImageCaption"/>
              <w:jc w:val="center"/>
            </w:pPr>
          </w:p>
          <w:p w14:paraId="090735D5" w14:textId="0F046C28" w:rsidR="00472C2D" w:rsidRDefault="00472C2D" w:rsidP="003D157C">
            <w:pPr>
              <w:pStyle w:val="ImageCaption"/>
              <w:jc w:val="center"/>
            </w:pPr>
          </w:p>
          <w:p w14:paraId="1094A439" w14:textId="6F7F993D" w:rsidR="00472C2D" w:rsidRDefault="00472C2D" w:rsidP="003D157C">
            <w:pPr>
              <w:pStyle w:val="ImageCaption"/>
              <w:jc w:val="center"/>
            </w:pPr>
          </w:p>
          <w:p w14:paraId="3546F814" w14:textId="2CA79D28" w:rsidR="00472C2D" w:rsidRDefault="00472C2D" w:rsidP="003D157C">
            <w:pPr>
              <w:pStyle w:val="ImageCaption"/>
              <w:jc w:val="center"/>
            </w:pPr>
          </w:p>
          <w:p w14:paraId="084D135A" w14:textId="2E2E875A" w:rsidR="00472C2D" w:rsidRDefault="00472C2D" w:rsidP="003D157C">
            <w:pPr>
              <w:pStyle w:val="ImageCaption"/>
              <w:jc w:val="center"/>
            </w:pPr>
          </w:p>
          <w:p w14:paraId="6681EC20" w14:textId="77777777" w:rsidR="009E4E76" w:rsidRDefault="009E4E76" w:rsidP="003D157C">
            <w:pPr>
              <w:pStyle w:val="ImageCaption"/>
              <w:jc w:val="center"/>
            </w:pPr>
          </w:p>
          <w:p w14:paraId="0BD931AC" w14:textId="77777777" w:rsidR="009E4E76" w:rsidRDefault="009E4E76" w:rsidP="003D157C">
            <w:pPr>
              <w:pStyle w:val="ImageCaption"/>
              <w:jc w:val="center"/>
            </w:pPr>
          </w:p>
          <w:p w14:paraId="62ED4783" w14:textId="77777777" w:rsidR="009E4E76" w:rsidRDefault="009E4E76" w:rsidP="003D157C">
            <w:pPr>
              <w:pStyle w:val="ImageCaption"/>
              <w:jc w:val="center"/>
            </w:pPr>
          </w:p>
          <w:p w14:paraId="1EDA6DFC" w14:textId="77777777" w:rsidR="009E4E76" w:rsidRDefault="009E4E76" w:rsidP="003D157C">
            <w:pPr>
              <w:pStyle w:val="ImageCaption"/>
              <w:jc w:val="center"/>
            </w:pPr>
          </w:p>
          <w:p w14:paraId="01C2152C" w14:textId="77777777" w:rsidR="0022218A" w:rsidRDefault="0022218A" w:rsidP="00F2528A">
            <w:pPr>
              <w:pStyle w:val="ImageCaption"/>
              <w:jc w:val="right"/>
            </w:pPr>
          </w:p>
          <w:p w14:paraId="244409D0" w14:textId="3C02FE2F" w:rsidR="00211CE6" w:rsidRDefault="00211CE6" w:rsidP="00F2528A">
            <w:pPr>
              <w:pStyle w:val="ImageCaption"/>
              <w:jc w:val="right"/>
            </w:pPr>
          </w:p>
        </w:tc>
      </w:tr>
    </w:tbl>
    <w:p w14:paraId="7ACF3B02" w14:textId="3259F688" w:rsidR="00007894" w:rsidRDefault="00007894"/>
    <w:p w14:paraId="03AEBE70" w14:textId="35125B4C" w:rsidR="00211CE6" w:rsidRDefault="00211CE6" w:rsidP="0063068B">
      <w:pPr>
        <w:pStyle w:val="GraphicAnchor"/>
      </w:pPr>
    </w:p>
    <w:p w14:paraId="5A2CAE57" w14:textId="6C293507" w:rsidR="00A005C6" w:rsidRDefault="00E06240" w:rsidP="000570D0">
      <w:pPr>
        <w:pStyle w:val="Heading3"/>
        <w:spacing w:before="240"/>
        <w:jc w:val="left"/>
      </w:pPr>
      <w:r>
        <w:t>Principles</w:t>
      </w:r>
      <w:r w:rsidR="00CF2A26">
        <w:t xml:space="preserve">, </w:t>
      </w:r>
      <w:r w:rsidR="00173C31">
        <w:t>Framework</w:t>
      </w:r>
      <w:r w:rsidR="0016624D">
        <w:t>,</w:t>
      </w:r>
      <w:r>
        <w:t xml:space="preserve"> and </w:t>
      </w:r>
      <w:r w:rsidR="00A005C6">
        <w:t>Roles</w:t>
      </w:r>
    </w:p>
    <w:p w14:paraId="669AB91F" w14:textId="03E43805" w:rsidR="00E06240" w:rsidRDefault="000570D0" w:rsidP="00F139B1">
      <w:pPr>
        <w:pStyle w:val="Text"/>
        <w:jc w:val="center"/>
      </w:pPr>
      <w:r w:rsidRPr="00E44B70">
        <w:rPr>
          <w:noProof/>
          <w:lang w:eastAsia="en-AU"/>
        </w:rPr>
        <mc:AlternateContent>
          <mc:Choice Requires="wps">
            <w:drawing>
              <wp:anchor distT="0" distB="0" distL="114300" distR="114300" simplePos="0" relativeHeight="251657223" behindDoc="0" locked="0" layoutInCell="1" allowOverlap="1" wp14:anchorId="65573D17" wp14:editId="3990A22E">
                <wp:simplePos x="0" y="0"/>
                <wp:positionH relativeFrom="margin">
                  <wp:align>left</wp:align>
                </wp:positionH>
                <wp:positionV relativeFrom="margin">
                  <wp:posOffset>871855</wp:posOffset>
                </wp:positionV>
                <wp:extent cx="1558290" cy="45085"/>
                <wp:effectExtent l="0" t="0" r="3810" b="0"/>
                <wp:wrapSquare wrapText="bothSides"/>
                <wp:docPr id="11"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290" cy="45085"/>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5CD4F8B7" id="Rectangle 11" o:spid="_x0000_s1026" alt="&quot;&quot;" style="position:absolute;margin-left:0;margin-top:68.65pt;width:122.7pt;height:3.55pt;z-index:251657223;visibility:visible;mso-wrap-style:square;mso-wrap-distance-left:9pt;mso-wrap-distance-top:0;mso-wrap-distance-right:9pt;mso-wrap-distance-bottom:0;mso-position-horizontal:left;mso-position-horizontal-relative:margin;mso-position-vertical:absolut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" fillcolor="#e2b80f [3204]" stroked="f" strokeweight="2pt">
                <v:stroke miterlimit="4"/>
                <v:textbox style="mso-fit-shape-to-text:t" inset="3pt,3pt,3pt,3pt"/>
                <w10:wrap type="square" anchorx="margin" anchory="margin"/>
              </v:rect>
            </w:pict>
          </mc:Fallback>
        </mc:AlternateContent>
      </w:r>
    </w:p>
    <w:p w14:paraId="742C047D" w14:textId="680AEC64" w:rsidR="00451F34" w:rsidRDefault="00451F34" w:rsidP="00451F34">
      <w:pPr>
        <w:pStyle w:val="Heading5"/>
      </w:pPr>
      <w:bookmarkStart w:id="0" w:name="_Hlk127526103"/>
      <w:r>
        <w:t>Principles</w:t>
      </w:r>
    </w:p>
    <w:bookmarkEnd w:id="0"/>
    <w:p w14:paraId="45373018" w14:textId="5879DEE6" w:rsidR="00451F34" w:rsidRDefault="004054D7" w:rsidP="00435BA1">
      <w:pPr>
        <w:pStyle w:val="Text"/>
      </w:pPr>
      <w:r w:rsidRPr="007E5BFE">
        <w:rPr>
          <w:noProof/>
        </w:rPr>
        <w:drawing>
          <wp:anchor distT="0" distB="0" distL="114300" distR="114300" simplePos="0" relativeHeight="251657222" behindDoc="1" locked="0" layoutInCell="1" allowOverlap="1" wp14:anchorId="1AA2DDA3" wp14:editId="44B072FA">
            <wp:simplePos x="0" y="0"/>
            <wp:positionH relativeFrom="margin">
              <wp:align>right</wp:align>
            </wp:positionH>
            <wp:positionV relativeFrom="paragraph">
              <wp:posOffset>805501</wp:posOffset>
            </wp:positionV>
            <wp:extent cx="2413635" cy="2245360"/>
            <wp:effectExtent l="0" t="0" r="5715" b="2540"/>
            <wp:wrapSquare wrapText="bothSides"/>
            <wp:docPr id="28" name="Picture 2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10;&#10;Description automatically generated with medium confidence"/>
                    <pic:cNvPicPr/>
                  </pic:nvPicPr>
                  <pic:blipFill>
                    <a:blip r:embed="rId21">
                      <a:duotone>
                        <a:prstClr val="black"/>
                        <a:srgbClr val="00B050">
                          <a:tint val="45000"/>
                          <a:satMod val="400000"/>
                        </a:srgbClr>
                      </a:duotone>
                      <a:alphaModFix/>
                      <a:extLst>
                        <a:ext uri="{BEBA8EAE-BF5A-486C-A8C5-ECC9F3942E4B}">
                          <a14:imgProps xmlns:a14="http://schemas.microsoft.com/office/drawing/2010/main">
                            <a14:imgLayer r:embed="rId22">
                              <a14:imgEffect>
                                <a14:artisticChalkSketch/>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413635" cy="2245360"/>
                    </a:xfrm>
                    <a:prstGeom prst="rect">
                      <a:avLst/>
                    </a:prstGeom>
                  </pic:spPr>
                </pic:pic>
              </a:graphicData>
            </a:graphic>
            <wp14:sizeRelH relativeFrom="page">
              <wp14:pctWidth>0</wp14:pctWidth>
            </wp14:sizeRelH>
            <wp14:sizeRelV relativeFrom="page">
              <wp14:pctHeight>0</wp14:pctHeight>
            </wp14:sizeRelV>
          </wp:anchor>
        </w:drawing>
      </w:r>
      <w:r w:rsidR="00FC7DF0" w:rsidRPr="00FC7DF0">
        <w:t xml:space="preserve">Our focus is preventing problems before they begin, commonly called working “upstream.” </w:t>
      </w:r>
      <w:r w:rsidR="009C0657" w:rsidRPr="009C0657">
        <w:t>We look for existing assets in people and places and strengthen those simultaneously as we attend collaboratively to the challenges and needs of our county’s youngest children and their families</w:t>
      </w:r>
      <w:r w:rsidR="00E157F3" w:rsidRPr="007E5BFE">
        <w:t>.</w:t>
      </w:r>
      <w:r w:rsidR="0016624D" w:rsidRPr="007E5BFE">
        <w:t xml:space="preserve"> </w:t>
      </w:r>
      <w:r w:rsidRPr="004054D7">
        <w:t>We want to know how investments of resources, time, and “talents” help achieve results and increase the probability of successes for increased accessibility, high-quality services and experiences, and overall sustainability</w:t>
      </w:r>
      <w:r w:rsidR="00C510EA" w:rsidRPr="007E5BFE">
        <w:t>.</w:t>
      </w:r>
    </w:p>
    <w:p w14:paraId="7A592E81" w14:textId="4BC43779" w:rsidR="00FE1E83" w:rsidRDefault="00FE1E83" w:rsidP="00FE1E83">
      <w:pPr>
        <w:pStyle w:val="Heading5"/>
      </w:pPr>
      <w:r>
        <w:t>framwork</w:t>
      </w:r>
    </w:p>
    <w:p w14:paraId="53914E65" w14:textId="7F2FD934" w:rsidR="002B77A8" w:rsidRDefault="00390FC6" w:rsidP="00B12C45">
      <w:pPr>
        <w:pStyle w:val="Text"/>
      </w:pPr>
      <w:r>
        <w:t xml:space="preserve">First 5 Amador uses the </w:t>
      </w:r>
      <w:r w:rsidR="004C5998" w:rsidRPr="00174417">
        <w:t>Strengthening Families Protective Factors framework</w:t>
      </w:r>
      <w:r w:rsidR="005D1135">
        <w:t>,</w:t>
      </w:r>
      <w:r w:rsidR="004C5998" w:rsidRPr="00174417">
        <w:t xml:space="preserve"> </w:t>
      </w:r>
      <w:r w:rsidR="004C5998">
        <w:t>which includes five</w:t>
      </w:r>
      <w:r w:rsidR="008204C1">
        <w:t xml:space="preserve"> research-based</w:t>
      </w:r>
      <w:r w:rsidR="00604DB2">
        <w:t>, family-centered</w:t>
      </w:r>
      <w:r w:rsidR="008204C1">
        <w:t xml:space="preserve"> factors </w:t>
      </w:r>
      <w:r w:rsidR="00352F49">
        <w:t>and</w:t>
      </w:r>
      <w:r w:rsidR="008B1E89">
        <w:t xml:space="preserve"> support</w:t>
      </w:r>
      <w:r w:rsidR="007F1054">
        <w:t>s that</w:t>
      </w:r>
      <w:r w:rsidR="008B1E89">
        <w:t xml:space="preserve"> ensure thriving children.</w:t>
      </w:r>
      <w:r w:rsidR="00AA3836">
        <w:t xml:space="preserve"> The </w:t>
      </w:r>
      <w:r w:rsidR="00A751FD">
        <w:t>Five Protective Factors framework also guides</w:t>
      </w:r>
      <w:r w:rsidR="007D0CA2">
        <w:t xml:space="preserve"> investment</w:t>
      </w:r>
      <w:r w:rsidR="00E86111">
        <w:t>s, collaborations</w:t>
      </w:r>
      <w:r w:rsidR="005D1135">
        <w:t>,</w:t>
      </w:r>
      <w:r w:rsidR="00E86111">
        <w:t xml:space="preserve"> and</w:t>
      </w:r>
      <w:r w:rsidR="00EF475B">
        <w:t xml:space="preserve"> partnerships, communications</w:t>
      </w:r>
      <w:r w:rsidR="00505BDA">
        <w:t xml:space="preserve">, and initiatives. </w:t>
      </w:r>
    </w:p>
    <w:p w14:paraId="4F7CDEED" w14:textId="10B228D0" w:rsidR="00FE1E83" w:rsidRDefault="00FE1E83" w:rsidP="00FE1E83">
      <w:pPr>
        <w:pStyle w:val="Heading5"/>
      </w:pPr>
      <w:r>
        <w:t>Roles</w:t>
      </w:r>
    </w:p>
    <w:p w14:paraId="25695339" w14:textId="2C431BDF" w:rsidR="00A005C6" w:rsidRDefault="006266B1" w:rsidP="00B12C45">
      <w:pPr>
        <w:pStyle w:val="Text"/>
      </w:pPr>
      <w:r>
        <w:t xml:space="preserve">We </w:t>
      </w:r>
      <w:r w:rsidR="00B62340">
        <w:t>perform</w:t>
      </w:r>
      <w:r w:rsidR="00A005C6">
        <w:t xml:space="preserve"> six roles </w:t>
      </w:r>
      <w:r w:rsidR="007B3AF8">
        <w:t>as we</w:t>
      </w:r>
      <w:r w:rsidR="00A005C6">
        <w:t xml:space="preserve"> implement our strategic plan on behalf of </w:t>
      </w:r>
      <w:r w:rsidR="007B3AF8">
        <w:t xml:space="preserve">Amador’s </w:t>
      </w:r>
      <w:r w:rsidR="00A005C6">
        <w:t>children</w:t>
      </w:r>
      <w:r w:rsidR="00A568A4">
        <w:t>,</w:t>
      </w:r>
      <w:r w:rsidR="00A005C6">
        <w:t xml:space="preserve"> ages prenatal through five and their families.</w:t>
      </w:r>
    </w:p>
    <w:p w14:paraId="54AA6C4D" w14:textId="399E9621" w:rsidR="00A005C6" w:rsidRPr="0016268B" w:rsidRDefault="00A005C6" w:rsidP="00BA1AEB">
      <w:pPr>
        <w:pStyle w:val="Text"/>
        <w:numPr>
          <w:ilvl w:val="0"/>
          <w:numId w:val="8"/>
        </w:numPr>
      </w:pPr>
      <w:r w:rsidRPr="0016268B">
        <w:t xml:space="preserve">Grant Making – Provide funding </w:t>
      </w:r>
      <w:r w:rsidR="00E107F9" w:rsidRPr="0016268B">
        <w:t>opportunities.</w:t>
      </w:r>
    </w:p>
    <w:p w14:paraId="2909A176" w14:textId="19A86E57" w:rsidR="00A005C6" w:rsidRPr="0016268B" w:rsidRDefault="00A005C6" w:rsidP="00812C3C">
      <w:pPr>
        <w:pStyle w:val="Text"/>
        <w:numPr>
          <w:ilvl w:val="0"/>
          <w:numId w:val="8"/>
        </w:numPr>
      </w:pPr>
      <w:r w:rsidRPr="0016268B">
        <w:t>Direct Service – Select services, programs, and activities that are developmentally, culturally, and linguistically appropriate for children and families / caregivers in Amador County.</w:t>
      </w:r>
    </w:p>
    <w:p w14:paraId="7183FD63" w14:textId="36769D1B" w:rsidR="00A005C6" w:rsidRPr="0016268B" w:rsidRDefault="00A005C6" w:rsidP="00812C3C">
      <w:pPr>
        <w:pStyle w:val="Text"/>
        <w:numPr>
          <w:ilvl w:val="0"/>
          <w:numId w:val="8"/>
        </w:numPr>
      </w:pPr>
      <w:r w:rsidRPr="0016268B">
        <w:t>Communication, Community Education, and Advocacy – Raise awareness among community members, policymakers, providers, and parents about the importance of early childhood investments.</w:t>
      </w:r>
    </w:p>
    <w:p w14:paraId="6F9CB0C7" w14:textId="7308CFC0" w:rsidR="00A005C6" w:rsidRPr="0016268B" w:rsidRDefault="00A005C6" w:rsidP="00BA1AEB">
      <w:pPr>
        <w:pStyle w:val="Text"/>
        <w:numPr>
          <w:ilvl w:val="0"/>
          <w:numId w:val="8"/>
        </w:numPr>
      </w:pPr>
      <w:r w:rsidRPr="0016268B">
        <w:t>Building Community Capacity – Support grantees, partner agencies, and other groups to strengthen their ability to provide services to families and early childhood educators.</w:t>
      </w:r>
    </w:p>
    <w:p w14:paraId="6936BF32" w14:textId="68DF7D48" w:rsidR="00A005C6" w:rsidRPr="0016268B" w:rsidRDefault="00A005C6" w:rsidP="00BA1AEB">
      <w:pPr>
        <w:pStyle w:val="Text"/>
        <w:numPr>
          <w:ilvl w:val="0"/>
          <w:numId w:val="8"/>
        </w:numPr>
      </w:pPr>
      <w:r w:rsidRPr="0016268B">
        <w:t>Convening Community Partners – Bring stakeholders together for planning, collaboration, and communication to improve systems.</w:t>
      </w:r>
    </w:p>
    <w:p w14:paraId="63C890FD" w14:textId="3BBA1BF5" w:rsidR="00030037" w:rsidRDefault="00A005C6" w:rsidP="00030037">
      <w:pPr>
        <w:pStyle w:val="Text"/>
        <w:numPr>
          <w:ilvl w:val="0"/>
          <w:numId w:val="8"/>
        </w:numPr>
      </w:pPr>
      <w:r w:rsidRPr="0016268B">
        <w:t>Explore local, regional, and state opportunities for sharing and leveraging resources and funding.</w:t>
      </w:r>
    </w:p>
    <w:p w14:paraId="584D0B5C" w14:textId="36BA229F" w:rsidR="00415529" w:rsidRDefault="00415529">
      <w:r>
        <w:br w:type="page"/>
      </w:r>
    </w:p>
    <w:p w14:paraId="4ECA66D0" w14:textId="77777777" w:rsidR="007F0E8C" w:rsidRPr="00030037" w:rsidRDefault="007F0E8C" w:rsidP="00030037">
      <w:pPr>
        <w:rPr>
          <w:rFonts w:ascii="Tahoma" w:hAnsi="Tahoma"/>
          <w:sz w:val="22"/>
          <w:szCs w:val="28"/>
        </w:rPr>
      </w:pPr>
    </w:p>
    <w:p w14:paraId="2407FF28" w14:textId="77777777" w:rsidR="009A5323" w:rsidRDefault="009A5323"/>
    <w:p w14:paraId="3BD0A7CE" w14:textId="6455D59E" w:rsidR="009A5323" w:rsidRPr="009F458A" w:rsidRDefault="005B1A7F">
      <w:pPr>
        <w:rPr>
          <w:rFonts w:asciiTheme="majorHAnsi" w:hAnsiTheme="majorHAnsi"/>
          <w:b/>
          <w:color w:val="002060"/>
          <w:sz w:val="44"/>
          <w:szCs w:val="36"/>
        </w:rPr>
      </w:pPr>
      <w:r w:rsidRPr="009F458A">
        <w:rPr>
          <w:rFonts w:asciiTheme="majorHAnsi" w:hAnsiTheme="majorHAnsi"/>
          <w:b/>
          <w:color w:val="002060"/>
          <w:sz w:val="44"/>
          <w:szCs w:val="36"/>
        </w:rPr>
        <w:t>Mission and Vision</w:t>
      </w:r>
    </w:p>
    <w:p w14:paraId="73D5092E" w14:textId="77777777" w:rsidR="0051153C" w:rsidRDefault="009F458A" w:rsidP="009A5323">
      <w:pPr>
        <w:pStyle w:val="Text"/>
      </w:pPr>
      <w:r w:rsidRPr="00E44B70">
        <w:rPr>
          <w:noProof/>
          <w:lang w:eastAsia="en-AU"/>
        </w:rPr>
        <mc:AlternateContent>
          <mc:Choice Requires="wps">
            <w:drawing>
              <wp:inline distT="0" distB="0" distL="0" distR="0" wp14:anchorId="1CF6ABAF" wp14:editId="3E252826">
                <wp:extent cx="1558343" cy="45719"/>
                <wp:effectExtent l="0" t="0" r="3810" b="5715"/>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5E01682C" id="Rectangle 27"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" fillcolor="#e2b80f [3204]" stroked="f" strokeweight="2pt">
                <v:stroke miterlimit="4"/>
                <v:textbox style="mso-fit-shape-to-text:t" inset="3pt,3pt,3pt,3pt"/>
                <w10:anchorlock/>
              </v:rect>
            </w:pict>
          </mc:Fallback>
        </mc:AlternateContent>
      </w:r>
    </w:p>
    <w:p w14:paraId="5C9157E4" w14:textId="77777777" w:rsidR="00F97864" w:rsidRDefault="00F97864" w:rsidP="0051153C">
      <w:pPr>
        <w:pStyle w:val="Heading5"/>
      </w:pPr>
      <w:r>
        <w:t>Mission</w:t>
      </w:r>
    </w:p>
    <w:p w14:paraId="0E4F4178" w14:textId="77777777" w:rsidR="00A059BB" w:rsidRPr="00A059BB" w:rsidRDefault="00A059BB" w:rsidP="00A059BB">
      <w:pPr>
        <w:pStyle w:val="Heading5"/>
        <w:rPr>
          <w:b w:val="0"/>
          <w:caps w:val="0"/>
          <w:color w:val="auto"/>
          <w:sz w:val="22"/>
        </w:rPr>
      </w:pPr>
      <w:r w:rsidRPr="00A059BB">
        <w:rPr>
          <w:b w:val="0"/>
          <w:caps w:val="0"/>
          <w:color w:val="auto"/>
          <w:sz w:val="22"/>
        </w:rPr>
        <w:t xml:space="preserve">Our mission is to promote, support, and enhance the optimal development of Amador County's children from zero to five years of age. </w:t>
      </w:r>
    </w:p>
    <w:p w14:paraId="02F36DEF" w14:textId="77777777" w:rsidR="0021208B" w:rsidRDefault="00A059BB" w:rsidP="00A059BB">
      <w:pPr>
        <w:pStyle w:val="Heading5"/>
        <w:rPr>
          <w:b w:val="0"/>
          <w:caps w:val="0"/>
          <w:color w:val="auto"/>
          <w:sz w:val="22"/>
        </w:rPr>
      </w:pPr>
      <w:r w:rsidRPr="00A059BB">
        <w:rPr>
          <w:b w:val="0"/>
          <w:caps w:val="0"/>
          <w:color w:val="auto"/>
          <w:sz w:val="22"/>
        </w:rPr>
        <w:t>Our Commission believes that broad community involvement is critical to the success of this mission. With Proposition 10 funds, we support projects that make sense locally based on identified needs and opportunities for children and families in Amador County.</w:t>
      </w:r>
    </w:p>
    <w:p w14:paraId="7B3CDA28" w14:textId="2779B3CC" w:rsidR="00E162AD" w:rsidRDefault="00E162AD" w:rsidP="00A059BB">
      <w:pPr>
        <w:pStyle w:val="Heading5"/>
      </w:pPr>
      <w:r>
        <w:t>vision</w:t>
      </w:r>
      <w:r w:rsidR="003941E2">
        <w:t xml:space="preserve">  </w:t>
      </w:r>
    </w:p>
    <w:p w14:paraId="67003AC9" w14:textId="5F4980C6" w:rsidR="00E162AD" w:rsidRPr="00FD45AE" w:rsidRDefault="00E162AD" w:rsidP="00FD45AE">
      <w:pPr>
        <w:pStyle w:val="Heading2"/>
        <w:spacing w:after="120" w:line="276" w:lineRule="auto"/>
        <w:textAlignment w:val="baseline"/>
        <w:rPr>
          <w:rFonts w:ascii="Tahoma" w:hAnsi="Tahoma"/>
          <w:sz w:val="22"/>
          <w:szCs w:val="28"/>
        </w:rPr>
      </w:pPr>
      <w:r w:rsidRPr="00FD45AE">
        <w:rPr>
          <w:rFonts w:ascii="Tahoma" w:hAnsi="Tahoma"/>
          <w:sz w:val="22"/>
          <w:szCs w:val="28"/>
        </w:rPr>
        <w:t xml:space="preserve">Our vision </w:t>
      </w:r>
      <w:r w:rsidR="00A95B24" w:rsidRPr="00FD45AE">
        <w:rPr>
          <w:rFonts w:ascii="Tahoma" w:hAnsi="Tahoma"/>
          <w:sz w:val="22"/>
          <w:szCs w:val="28"/>
        </w:rPr>
        <w:t xml:space="preserve">paints a picture </w:t>
      </w:r>
      <w:r w:rsidRPr="00FD45AE">
        <w:rPr>
          <w:rFonts w:ascii="Tahoma" w:hAnsi="Tahoma"/>
          <w:sz w:val="22"/>
          <w:szCs w:val="28"/>
        </w:rPr>
        <w:t>of what the future looks like as we achieve success</w:t>
      </w:r>
      <w:r w:rsidR="00B83834" w:rsidRPr="00FD45AE">
        <w:rPr>
          <w:rFonts w:ascii="Tahoma" w:hAnsi="Tahoma"/>
          <w:sz w:val="22"/>
          <w:szCs w:val="28"/>
        </w:rPr>
        <w:t>.</w:t>
      </w:r>
      <w:r w:rsidR="002C3650" w:rsidRPr="00FD45AE">
        <w:rPr>
          <w:rFonts w:ascii="Tahoma" w:hAnsi="Tahoma"/>
          <w:sz w:val="22"/>
          <w:szCs w:val="28"/>
        </w:rPr>
        <w:t xml:space="preserve"> We share it here in short</w:t>
      </w:r>
      <w:r w:rsidR="00FD45AE" w:rsidRPr="00FD45AE">
        <w:rPr>
          <w:rFonts w:ascii="Tahoma" w:hAnsi="Tahoma"/>
          <w:sz w:val="22"/>
          <w:szCs w:val="28"/>
        </w:rPr>
        <w:t>, tangible, one sentence</w:t>
      </w:r>
      <w:r w:rsidR="002C3650" w:rsidRPr="00FD45AE">
        <w:rPr>
          <w:rFonts w:ascii="Tahoma" w:hAnsi="Tahoma"/>
          <w:sz w:val="22"/>
          <w:szCs w:val="28"/>
        </w:rPr>
        <w:t xml:space="preserve"> “stories.”</w:t>
      </w:r>
    </w:p>
    <w:p w14:paraId="0414DB55" w14:textId="1E05BC99" w:rsidR="00830E34" w:rsidRPr="002C3650" w:rsidRDefault="002C3650" w:rsidP="00CE3016">
      <w:pPr>
        <w:pStyle w:val="Heading2"/>
        <w:numPr>
          <w:ilvl w:val="0"/>
          <w:numId w:val="17"/>
        </w:numPr>
        <w:spacing w:after="120" w:line="276" w:lineRule="auto"/>
        <w:textAlignment w:val="baseline"/>
        <w:rPr>
          <w:rFonts w:ascii="Tahoma" w:hAnsi="Tahoma"/>
          <w:sz w:val="22"/>
          <w:szCs w:val="28"/>
        </w:rPr>
      </w:pPr>
      <w:r w:rsidRPr="002C3650">
        <w:rPr>
          <w:rFonts w:ascii="Tahoma" w:hAnsi="Tahoma"/>
          <w:sz w:val="22"/>
          <w:szCs w:val="28"/>
        </w:rPr>
        <w:t xml:space="preserve">Every child has someone to encourage them.  </w:t>
      </w:r>
      <w:r w:rsidR="00830E34">
        <w:rPr>
          <w:rFonts w:ascii="Tahoma" w:hAnsi="Tahoma"/>
          <w:sz w:val="22"/>
          <w:szCs w:val="28"/>
        </w:rPr>
        <w:t>They a</w:t>
      </w:r>
      <w:r w:rsidR="00830E34" w:rsidRPr="002C3650">
        <w:rPr>
          <w:rFonts w:ascii="Tahoma" w:hAnsi="Tahoma"/>
          <w:sz w:val="22"/>
          <w:szCs w:val="28"/>
        </w:rPr>
        <w:t>chieve social and emotional skills at an early age</w:t>
      </w:r>
      <w:r w:rsidR="00830E34">
        <w:rPr>
          <w:rFonts w:ascii="Tahoma" w:hAnsi="Tahoma"/>
          <w:sz w:val="22"/>
          <w:szCs w:val="28"/>
        </w:rPr>
        <w:t xml:space="preserve"> </w:t>
      </w:r>
      <w:r w:rsidR="00830E34" w:rsidRPr="002C3650">
        <w:rPr>
          <w:rFonts w:ascii="Tahoma" w:hAnsi="Tahoma"/>
          <w:sz w:val="22"/>
          <w:szCs w:val="28"/>
        </w:rPr>
        <w:t>and all levels of education</w:t>
      </w:r>
      <w:r w:rsidR="00830E34">
        <w:rPr>
          <w:rFonts w:ascii="Tahoma" w:hAnsi="Tahoma"/>
          <w:sz w:val="22"/>
          <w:szCs w:val="28"/>
        </w:rPr>
        <w:t xml:space="preserve">. </w:t>
      </w:r>
      <w:r w:rsidR="000E62DE" w:rsidRPr="000E62DE">
        <w:rPr>
          <w:rFonts w:ascii="Tahoma" w:hAnsi="Tahoma"/>
          <w:sz w:val="22"/>
          <w:szCs w:val="28"/>
        </w:rPr>
        <w:t xml:space="preserve">They demonstrate kindness and empathy with one another and are resilient – as are their </w:t>
      </w:r>
      <w:r w:rsidR="00131886" w:rsidRPr="000E62DE">
        <w:rPr>
          <w:rFonts w:ascii="Tahoma" w:hAnsi="Tahoma"/>
          <w:sz w:val="22"/>
          <w:szCs w:val="28"/>
        </w:rPr>
        <w:t>families.</w:t>
      </w:r>
      <w:r w:rsidR="00830E34" w:rsidRPr="002C3650">
        <w:rPr>
          <w:rFonts w:ascii="Tahoma" w:hAnsi="Tahoma"/>
          <w:sz w:val="22"/>
          <w:szCs w:val="28"/>
        </w:rPr>
        <w:t xml:space="preserve"> </w:t>
      </w:r>
    </w:p>
    <w:p w14:paraId="48AA39F3" w14:textId="66331B7C" w:rsidR="00FD45AE" w:rsidRPr="002C3650" w:rsidRDefault="005017AB" w:rsidP="00CE3016">
      <w:pPr>
        <w:pStyle w:val="Heading2"/>
        <w:numPr>
          <w:ilvl w:val="0"/>
          <w:numId w:val="17"/>
        </w:numPr>
        <w:spacing w:after="120" w:line="276" w:lineRule="auto"/>
        <w:textAlignment w:val="baseline"/>
        <w:rPr>
          <w:rFonts w:ascii="Tahoma" w:hAnsi="Tahoma"/>
          <w:sz w:val="22"/>
          <w:szCs w:val="28"/>
        </w:rPr>
      </w:pPr>
      <w:r>
        <w:rPr>
          <w:rFonts w:ascii="Tahoma" w:hAnsi="Tahoma"/>
          <w:sz w:val="22"/>
          <w:szCs w:val="28"/>
        </w:rPr>
        <w:t>We have an effective,</w:t>
      </w:r>
      <w:r w:rsidR="00FD45AE" w:rsidRPr="002C3650">
        <w:rPr>
          <w:rFonts w:ascii="Tahoma" w:hAnsi="Tahoma"/>
          <w:sz w:val="22"/>
          <w:szCs w:val="28"/>
        </w:rPr>
        <w:t xml:space="preserve"> seamless process to identify </w:t>
      </w:r>
      <w:r w:rsidR="00B53114">
        <w:rPr>
          <w:rFonts w:ascii="Tahoma" w:hAnsi="Tahoma"/>
          <w:sz w:val="22"/>
          <w:szCs w:val="28"/>
        </w:rPr>
        <w:t>children</w:t>
      </w:r>
      <w:r w:rsidR="00FD45AE" w:rsidRPr="002C3650">
        <w:rPr>
          <w:rFonts w:ascii="Tahoma" w:hAnsi="Tahoma"/>
          <w:sz w:val="22"/>
          <w:szCs w:val="28"/>
        </w:rPr>
        <w:t xml:space="preserve"> with learning disabilities and other issues. </w:t>
      </w:r>
    </w:p>
    <w:p w14:paraId="1446B9F7" w14:textId="1721ED1B" w:rsidR="00FD45AE" w:rsidRPr="002C3650" w:rsidRDefault="00381DB8" w:rsidP="00CE3016">
      <w:pPr>
        <w:pStyle w:val="Heading2"/>
        <w:numPr>
          <w:ilvl w:val="0"/>
          <w:numId w:val="17"/>
        </w:numPr>
        <w:spacing w:after="120" w:line="276" w:lineRule="auto"/>
        <w:textAlignment w:val="baseline"/>
        <w:rPr>
          <w:rFonts w:ascii="Tahoma" w:hAnsi="Tahoma"/>
          <w:sz w:val="22"/>
          <w:szCs w:val="28"/>
        </w:rPr>
      </w:pPr>
      <w:r>
        <w:rPr>
          <w:rFonts w:ascii="Tahoma" w:hAnsi="Tahoma"/>
          <w:sz w:val="22"/>
          <w:szCs w:val="28"/>
        </w:rPr>
        <w:t>There are m</w:t>
      </w:r>
      <w:r w:rsidR="00FD45AE" w:rsidRPr="002C3650">
        <w:rPr>
          <w:rFonts w:ascii="Tahoma" w:hAnsi="Tahoma"/>
          <w:sz w:val="22"/>
          <w:szCs w:val="28"/>
        </w:rPr>
        <w:t>ulti-generational opportunities</w:t>
      </w:r>
      <w:r>
        <w:rPr>
          <w:rFonts w:ascii="Tahoma" w:hAnsi="Tahoma"/>
          <w:sz w:val="22"/>
          <w:szCs w:val="28"/>
        </w:rPr>
        <w:t xml:space="preserve">, </w:t>
      </w:r>
      <w:r w:rsidR="004A7112">
        <w:rPr>
          <w:rFonts w:ascii="Tahoma" w:hAnsi="Tahoma"/>
          <w:sz w:val="22"/>
          <w:szCs w:val="28"/>
        </w:rPr>
        <w:t xml:space="preserve">and </w:t>
      </w:r>
      <w:r w:rsidR="00A23B7D">
        <w:rPr>
          <w:rFonts w:ascii="Tahoma" w:hAnsi="Tahoma"/>
          <w:sz w:val="22"/>
          <w:szCs w:val="28"/>
        </w:rPr>
        <w:t>g</w:t>
      </w:r>
      <w:r w:rsidR="00A23B7D" w:rsidRPr="002C3650">
        <w:rPr>
          <w:rFonts w:ascii="Tahoma" w:hAnsi="Tahoma"/>
          <w:sz w:val="22"/>
          <w:szCs w:val="28"/>
        </w:rPr>
        <w:t>roup educational/ learning experience</w:t>
      </w:r>
      <w:r w:rsidR="00A23B7D">
        <w:rPr>
          <w:rFonts w:ascii="Tahoma" w:hAnsi="Tahoma"/>
          <w:sz w:val="22"/>
          <w:szCs w:val="28"/>
        </w:rPr>
        <w:t>s</w:t>
      </w:r>
      <w:r w:rsidR="00A23B7D" w:rsidRPr="002C3650">
        <w:rPr>
          <w:rFonts w:ascii="Tahoma" w:hAnsi="Tahoma"/>
          <w:sz w:val="22"/>
          <w:szCs w:val="28"/>
        </w:rPr>
        <w:t xml:space="preserve"> </w:t>
      </w:r>
      <w:r>
        <w:rPr>
          <w:rFonts w:ascii="Tahoma" w:hAnsi="Tahoma"/>
          <w:sz w:val="22"/>
          <w:szCs w:val="28"/>
        </w:rPr>
        <w:t xml:space="preserve">that include </w:t>
      </w:r>
      <w:r w:rsidRPr="002C3650">
        <w:rPr>
          <w:rFonts w:ascii="Tahoma" w:hAnsi="Tahoma"/>
          <w:sz w:val="22"/>
          <w:szCs w:val="28"/>
        </w:rPr>
        <w:t xml:space="preserve">children and families with special needs. </w:t>
      </w:r>
    </w:p>
    <w:p w14:paraId="0AC6542F" w14:textId="219F22E7" w:rsidR="00A17295" w:rsidRPr="002C3650" w:rsidRDefault="009917E9" w:rsidP="00CE3016">
      <w:pPr>
        <w:pStyle w:val="Heading2"/>
        <w:numPr>
          <w:ilvl w:val="0"/>
          <w:numId w:val="17"/>
        </w:numPr>
        <w:spacing w:after="120" w:line="276" w:lineRule="auto"/>
        <w:textAlignment w:val="baseline"/>
        <w:rPr>
          <w:rFonts w:ascii="Tahoma" w:hAnsi="Tahoma"/>
          <w:sz w:val="22"/>
          <w:szCs w:val="28"/>
        </w:rPr>
      </w:pPr>
      <w:r w:rsidRPr="009917E9">
        <w:rPr>
          <w:rFonts w:ascii="Tahoma" w:hAnsi="Tahoma"/>
          <w:sz w:val="22"/>
          <w:szCs w:val="28"/>
        </w:rPr>
        <w:t>There are safe spaces for families and children to connect and prepare children for kindergarten. Dads and uncles are involved and feel welcomed in group activities.</w:t>
      </w:r>
      <w:r w:rsidR="00A17295" w:rsidRPr="002C3650">
        <w:rPr>
          <w:rFonts w:ascii="Tahoma" w:hAnsi="Tahoma"/>
          <w:sz w:val="22"/>
          <w:szCs w:val="28"/>
        </w:rPr>
        <w:t xml:space="preserve"> </w:t>
      </w:r>
    </w:p>
    <w:p w14:paraId="4C9BBA2C" w14:textId="7FF6ED27" w:rsidR="00FD45AE" w:rsidRPr="002C3650" w:rsidRDefault="00FD45AE" w:rsidP="009C67CC">
      <w:pPr>
        <w:pStyle w:val="Heading2"/>
        <w:numPr>
          <w:ilvl w:val="0"/>
          <w:numId w:val="17"/>
        </w:numPr>
        <w:spacing w:after="120" w:line="276" w:lineRule="auto"/>
        <w:textAlignment w:val="baseline"/>
        <w:rPr>
          <w:rFonts w:ascii="Tahoma" w:hAnsi="Tahoma"/>
          <w:sz w:val="22"/>
          <w:szCs w:val="28"/>
        </w:rPr>
      </w:pPr>
      <w:r>
        <w:rPr>
          <w:rFonts w:ascii="Tahoma" w:hAnsi="Tahoma"/>
          <w:sz w:val="22"/>
          <w:szCs w:val="28"/>
        </w:rPr>
        <w:t xml:space="preserve">We have communities </w:t>
      </w:r>
      <w:r w:rsidRPr="002C3650">
        <w:rPr>
          <w:rFonts w:ascii="Tahoma" w:hAnsi="Tahoma"/>
          <w:sz w:val="22"/>
          <w:szCs w:val="28"/>
        </w:rPr>
        <w:t xml:space="preserve">where children and adults feel heard, </w:t>
      </w:r>
      <w:r w:rsidR="00144EE2">
        <w:rPr>
          <w:rFonts w:ascii="Tahoma" w:hAnsi="Tahoma"/>
          <w:sz w:val="22"/>
          <w:szCs w:val="28"/>
        </w:rPr>
        <w:t>intelligent</w:t>
      </w:r>
      <w:r w:rsidRPr="002C3650">
        <w:rPr>
          <w:rFonts w:ascii="Tahoma" w:hAnsi="Tahoma"/>
          <w:sz w:val="22"/>
          <w:szCs w:val="28"/>
        </w:rPr>
        <w:t xml:space="preserve">, capable, beautiful, and accepted. </w:t>
      </w:r>
    </w:p>
    <w:p w14:paraId="3333F062" w14:textId="77777777" w:rsidR="00D1742C" w:rsidRPr="002C3650" w:rsidRDefault="00D1742C" w:rsidP="00D1742C">
      <w:pPr>
        <w:pStyle w:val="Heading2"/>
        <w:numPr>
          <w:ilvl w:val="0"/>
          <w:numId w:val="17"/>
        </w:numPr>
        <w:spacing w:after="120" w:line="276" w:lineRule="auto"/>
        <w:textAlignment w:val="baseline"/>
        <w:rPr>
          <w:rFonts w:ascii="Tahoma" w:hAnsi="Tahoma"/>
          <w:sz w:val="22"/>
          <w:szCs w:val="28"/>
        </w:rPr>
      </w:pPr>
      <w:r w:rsidRPr="002C3650">
        <w:rPr>
          <w:rFonts w:ascii="Tahoma" w:hAnsi="Tahoma"/>
          <w:sz w:val="22"/>
          <w:szCs w:val="28"/>
        </w:rPr>
        <w:t xml:space="preserve">Child abuse is radically reduced. </w:t>
      </w:r>
    </w:p>
    <w:p w14:paraId="585952A6" w14:textId="7BA2C487" w:rsidR="00FD45AE" w:rsidRDefault="00AD3BE0" w:rsidP="009C67CC">
      <w:pPr>
        <w:pStyle w:val="Heading2"/>
        <w:numPr>
          <w:ilvl w:val="0"/>
          <w:numId w:val="17"/>
        </w:numPr>
        <w:spacing w:after="120" w:line="276" w:lineRule="auto"/>
        <w:textAlignment w:val="baseline"/>
        <w:rPr>
          <w:rFonts w:ascii="Tahoma" w:hAnsi="Tahoma"/>
          <w:sz w:val="22"/>
          <w:szCs w:val="28"/>
        </w:rPr>
      </w:pPr>
      <w:r w:rsidRPr="00AD3BE0">
        <w:rPr>
          <w:rFonts w:ascii="Tahoma" w:hAnsi="Tahoma"/>
          <w:sz w:val="22"/>
          <w:szCs w:val="28"/>
        </w:rPr>
        <w:t>People feel it's easier to ask for help and support, and there is no shame in doing so</w:t>
      </w:r>
      <w:r w:rsidR="00FD45AE" w:rsidRPr="002C3650">
        <w:rPr>
          <w:rFonts w:ascii="Tahoma" w:hAnsi="Tahoma"/>
          <w:sz w:val="22"/>
          <w:szCs w:val="28"/>
        </w:rPr>
        <w:t xml:space="preserve">. </w:t>
      </w:r>
    </w:p>
    <w:p w14:paraId="75C49EB4" w14:textId="0223A245" w:rsidR="00FD45AE" w:rsidRPr="002C3650" w:rsidRDefault="00574DD2" w:rsidP="009C67CC">
      <w:pPr>
        <w:pStyle w:val="Heading2"/>
        <w:numPr>
          <w:ilvl w:val="0"/>
          <w:numId w:val="17"/>
        </w:numPr>
        <w:spacing w:after="120" w:line="276" w:lineRule="auto"/>
        <w:textAlignment w:val="baseline"/>
        <w:rPr>
          <w:rFonts w:ascii="Tahoma" w:hAnsi="Tahoma"/>
          <w:sz w:val="22"/>
          <w:szCs w:val="28"/>
        </w:rPr>
      </w:pPr>
      <w:r w:rsidRPr="00574DD2">
        <w:rPr>
          <w:rFonts w:ascii="Tahoma" w:hAnsi="Tahoma"/>
          <w:sz w:val="22"/>
          <w:szCs w:val="28"/>
        </w:rPr>
        <w:t>There are more significant connections to each other, and a sense of community and belonging is prevalent</w:t>
      </w:r>
      <w:r w:rsidR="00FD45AE" w:rsidRPr="002C3650">
        <w:rPr>
          <w:rFonts w:ascii="Tahoma" w:hAnsi="Tahoma"/>
          <w:sz w:val="22"/>
          <w:szCs w:val="28"/>
        </w:rPr>
        <w:t xml:space="preserve">. </w:t>
      </w:r>
    </w:p>
    <w:p w14:paraId="0BEA32F6" w14:textId="56A2BEDD" w:rsidR="00FD45AE" w:rsidRPr="002C3650" w:rsidRDefault="005B1582" w:rsidP="009C67CC">
      <w:pPr>
        <w:pStyle w:val="Heading2"/>
        <w:numPr>
          <w:ilvl w:val="0"/>
          <w:numId w:val="17"/>
        </w:numPr>
        <w:spacing w:after="120" w:line="276" w:lineRule="auto"/>
        <w:textAlignment w:val="baseline"/>
        <w:rPr>
          <w:rFonts w:ascii="Tahoma" w:hAnsi="Tahoma"/>
          <w:sz w:val="22"/>
          <w:szCs w:val="28"/>
        </w:rPr>
      </w:pPr>
      <w:r w:rsidRPr="005B1582">
        <w:rPr>
          <w:rFonts w:ascii="Tahoma" w:hAnsi="Tahoma"/>
          <w:sz w:val="22"/>
          <w:szCs w:val="28"/>
        </w:rPr>
        <w:t>We increasingly recognize the diversity of our children; our communities are more colorful, with a wide range of skin colors and persons with varying (dis)abilities</w:t>
      </w:r>
      <w:r w:rsidR="00772829">
        <w:rPr>
          <w:rFonts w:ascii="Tahoma" w:hAnsi="Tahoma"/>
          <w:sz w:val="22"/>
          <w:szCs w:val="28"/>
        </w:rPr>
        <w:t xml:space="preserve">. </w:t>
      </w:r>
      <w:r w:rsidR="00FD45AE" w:rsidRPr="002C3650">
        <w:rPr>
          <w:rFonts w:ascii="Tahoma" w:hAnsi="Tahoma"/>
          <w:sz w:val="22"/>
          <w:szCs w:val="28"/>
        </w:rPr>
        <w:t xml:space="preserve"> </w:t>
      </w:r>
    </w:p>
    <w:p w14:paraId="1C776857" w14:textId="21593873" w:rsidR="002C3650" w:rsidRPr="00E162AD" w:rsidRDefault="00CA11A5" w:rsidP="00E162AD">
      <w:r w:rsidRPr="009C67CC">
        <w:rPr>
          <w:rFonts w:ascii="Tahoma" w:hAnsi="Tahoma"/>
          <w:noProof/>
          <w:sz w:val="22"/>
          <w:szCs w:val="28"/>
        </w:rPr>
        <mc:AlternateContent>
          <mc:Choice Requires="wps">
            <w:drawing>
              <wp:anchor distT="45720" distB="45720" distL="114300" distR="114300" simplePos="0" relativeHeight="251657228" behindDoc="0" locked="0" layoutInCell="1" allowOverlap="1" wp14:anchorId="4B32FDB2" wp14:editId="14C67FD8">
                <wp:simplePos x="0" y="0"/>
                <wp:positionH relativeFrom="margin">
                  <wp:align>center</wp:align>
                </wp:positionH>
                <wp:positionV relativeFrom="paragraph">
                  <wp:posOffset>369718</wp:posOffset>
                </wp:positionV>
                <wp:extent cx="5854065" cy="1404620"/>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065" cy="1404620"/>
                        </a:xfrm>
                        <a:prstGeom prst="rect">
                          <a:avLst/>
                        </a:prstGeom>
                        <a:solidFill>
                          <a:srgbClr val="FFFFFF"/>
                        </a:solidFill>
                        <a:ln w="9525">
                          <a:noFill/>
                          <a:miter lim="800000"/>
                          <a:headEnd/>
                          <a:tailEnd/>
                        </a:ln>
                      </wps:spPr>
                      <wps:txbx>
                        <w:txbxContent>
                          <w:p w14:paraId="716CCBAE" w14:textId="08E78EBA" w:rsidR="00B8065C" w:rsidRPr="00CA11A5" w:rsidRDefault="00B8065C" w:rsidP="00CA11A5">
                            <w:pPr>
                              <w:pStyle w:val="ImageCaption"/>
                              <w:jc w:val="center"/>
                              <w:rPr>
                                <w:color w:val="0070C0"/>
                                <w:sz w:val="40"/>
                                <w:szCs w:val="40"/>
                              </w:rPr>
                            </w:pPr>
                            <w:r w:rsidRPr="00CA11A5">
                              <w:rPr>
                                <w:color w:val="0070C0"/>
                                <w:sz w:val="40"/>
                                <w:szCs w:val="40"/>
                              </w:rPr>
                              <w:t>Encouraged, Inclusive, Safe, and Resilient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32FDB2" id="Text Box 2" o:spid="_x0000_s1030" type="#_x0000_t202" style="position:absolute;margin-left:0;margin-top:29.1pt;width:460.95pt;height:110.6pt;z-index:25165722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" stroked="f">
                <v:textbox style="mso-fit-shape-to-text:t">
                  <w:txbxContent>
                    <w:p w14:paraId="716CCBAE" w14:textId="08E78EBA" w:rsidR="00B8065C" w:rsidRPr="00CA11A5" w:rsidRDefault="00B8065C" w:rsidP="00CA11A5">
                      <w:pPr>
                        <w:pStyle w:val="ImageCaption"/>
                        <w:jc w:val="center"/>
                        <w:rPr>
                          <w:color w:val="0070C0"/>
                          <w:sz w:val="40"/>
                          <w:szCs w:val="40"/>
                        </w:rPr>
                      </w:pPr>
                      <w:r w:rsidRPr="00CA11A5">
                        <w:rPr>
                          <w:color w:val="0070C0"/>
                          <w:sz w:val="40"/>
                          <w:szCs w:val="40"/>
                        </w:rPr>
                        <w:t>Encouraged, Inclusive, Safe, and Resilient</w:t>
                      </w:r>
                    </w:p>
                  </w:txbxContent>
                </v:textbox>
                <w10:wrap type="square" anchorx="margin"/>
              </v:shape>
            </w:pict>
          </mc:Fallback>
        </mc:AlternateContent>
      </w:r>
    </w:p>
    <w:p w14:paraId="341CE676" w14:textId="7CE79D7A" w:rsidR="002A690B" w:rsidRDefault="002A690B" w:rsidP="0051153C">
      <w:pPr>
        <w:pStyle w:val="Heading5"/>
      </w:pPr>
      <w:r>
        <w:br w:type="page"/>
      </w:r>
    </w:p>
    <w:p w14:paraId="3757F4F6" w14:textId="77777777" w:rsidR="009A5323" w:rsidRDefault="009A5323" w:rsidP="005B1A7F">
      <w:pPr>
        <w:pStyle w:val="Text"/>
      </w:pPr>
    </w:p>
    <w:p w14:paraId="00893248" w14:textId="2D5BD71B" w:rsidR="00024DFB" w:rsidRDefault="007B3E75" w:rsidP="00AF00D5">
      <w:pPr>
        <w:pStyle w:val="Heading3"/>
        <w:jc w:val="left"/>
      </w:pPr>
      <w:r>
        <w:t>Focus Areas, Goals, and Objectives</w:t>
      </w:r>
    </w:p>
    <w:p w14:paraId="68E1CB40" w14:textId="313B92E4" w:rsidR="007B3E75" w:rsidRPr="007B3E75" w:rsidRDefault="007B3E75" w:rsidP="007B3E75">
      <w:pPr>
        <w:rPr>
          <w:highlight w:val="yellow"/>
        </w:rPr>
      </w:pPr>
      <w:r w:rsidRPr="00E44B70">
        <w:rPr>
          <w:noProof/>
          <w:lang w:eastAsia="en-AU"/>
        </w:rPr>
        <mc:AlternateContent>
          <mc:Choice Requires="wps">
            <w:drawing>
              <wp:inline distT="0" distB="0" distL="0" distR="0" wp14:anchorId="557F041A" wp14:editId="04CD3A08">
                <wp:extent cx="1558343" cy="45719"/>
                <wp:effectExtent l="0" t="0" r="3810" b="5715"/>
                <wp:docPr id="29" name="Rectangle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30890BE2" id="Rectangle 29"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" fillcolor="#e2b80f [3204]" stroked="f" strokeweight="2pt">
                <v:stroke miterlimit="4"/>
                <v:textbox style="mso-fit-shape-to-text:t" inset="3pt,3pt,3pt,3pt"/>
                <w10:anchorlock/>
              </v:rect>
            </w:pict>
          </mc:Fallback>
        </mc:AlternateContent>
      </w:r>
    </w:p>
    <w:p w14:paraId="5CDFD53E" w14:textId="77777777" w:rsidR="007B3E75" w:rsidRPr="00B8289F" w:rsidRDefault="007B3E75" w:rsidP="00024DFB">
      <w:pPr>
        <w:spacing w:after="160" w:line="259" w:lineRule="auto"/>
        <w:rPr>
          <w:rFonts w:ascii="Calibri" w:eastAsia="Calibri" w:hAnsi="Calibri" w:cs="Times New Roman"/>
          <w:b/>
          <w:bCs/>
          <w:sz w:val="22"/>
          <w:szCs w:val="22"/>
        </w:rPr>
      </w:pPr>
    </w:p>
    <w:p w14:paraId="255EEF0E" w14:textId="1A06477A" w:rsidR="00C75A24" w:rsidRDefault="00911F0E" w:rsidP="00812C3C">
      <w:pPr>
        <w:pStyle w:val="Heading5"/>
      </w:pPr>
      <w:r w:rsidRPr="00B8289F">
        <w:t>CHILD HEALTH AND WELLBEING</w:t>
      </w:r>
    </w:p>
    <w:p w14:paraId="3E557D4C" w14:textId="77777777" w:rsidR="00024DFB" w:rsidRPr="00B8289F" w:rsidRDefault="00024DFB" w:rsidP="00911F0E">
      <w:pPr>
        <w:spacing w:after="120" w:line="23" w:lineRule="atLeast"/>
        <w:ind w:left="360"/>
        <w:rPr>
          <w:rFonts w:ascii="Tahoma" w:eastAsia="Calibri" w:hAnsi="Tahoma" w:cs="Tahoma"/>
          <w:b/>
          <w:bCs/>
          <w:sz w:val="22"/>
          <w:szCs w:val="22"/>
        </w:rPr>
      </w:pPr>
      <w:r w:rsidRPr="00B8289F">
        <w:rPr>
          <w:rFonts w:ascii="Tahoma" w:eastAsia="Calibri" w:hAnsi="Tahoma" w:cs="Tahoma"/>
          <w:b/>
          <w:bCs/>
          <w:sz w:val="22"/>
          <w:szCs w:val="22"/>
        </w:rPr>
        <w:t>Goal 1. Families with children zero to 5 have optimal health and well-being.</w:t>
      </w:r>
    </w:p>
    <w:p w14:paraId="70B4A266" w14:textId="4FD6F982" w:rsidR="00024DFB" w:rsidRPr="00B8289F" w:rsidRDefault="00024DFB" w:rsidP="00911F0E">
      <w:pPr>
        <w:numPr>
          <w:ilvl w:val="0"/>
          <w:numId w:val="9"/>
        </w:numPr>
        <w:spacing w:after="120" w:line="23" w:lineRule="atLeast"/>
        <w:ind w:left="1080"/>
        <w:contextualSpacing/>
        <w:rPr>
          <w:rFonts w:ascii="Tahoma" w:eastAsia="Calibri" w:hAnsi="Tahoma" w:cs="Tahoma"/>
          <w:sz w:val="22"/>
          <w:szCs w:val="22"/>
        </w:rPr>
      </w:pPr>
      <w:r w:rsidRPr="00B8289F">
        <w:rPr>
          <w:rFonts w:ascii="Tahoma" w:eastAsia="Calibri" w:hAnsi="Tahoma" w:cs="Tahoma"/>
          <w:b/>
          <w:bCs/>
          <w:sz w:val="22"/>
          <w:szCs w:val="22"/>
        </w:rPr>
        <w:t xml:space="preserve">Objective 1.1 </w:t>
      </w:r>
      <w:r w:rsidR="00713864">
        <w:rPr>
          <w:rFonts w:ascii="Tahoma" w:eastAsia="Calibri" w:hAnsi="Tahoma" w:cs="Tahoma"/>
          <w:sz w:val="22"/>
          <w:szCs w:val="22"/>
        </w:rPr>
        <w:t>F</w:t>
      </w:r>
      <w:r w:rsidRPr="00B8289F">
        <w:rPr>
          <w:rFonts w:ascii="Tahoma" w:eastAsia="Calibri" w:hAnsi="Tahoma" w:cs="Tahoma"/>
          <w:sz w:val="22"/>
          <w:szCs w:val="22"/>
        </w:rPr>
        <w:t xml:space="preserve">amilies with children prenatal through 5 </w:t>
      </w:r>
      <w:r w:rsidR="00713864">
        <w:rPr>
          <w:rFonts w:ascii="Tahoma" w:eastAsia="Calibri" w:hAnsi="Tahoma" w:cs="Tahoma"/>
          <w:sz w:val="22"/>
          <w:szCs w:val="22"/>
        </w:rPr>
        <w:t>h</w:t>
      </w:r>
      <w:r w:rsidRPr="00B8289F">
        <w:rPr>
          <w:rFonts w:ascii="Tahoma" w:eastAsia="Calibri" w:hAnsi="Tahoma" w:cs="Tahoma"/>
          <w:sz w:val="22"/>
          <w:szCs w:val="22"/>
        </w:rPr>
        <w:t>ave access to oral health, social and emotional health, and health education opportunities.</w:t>
      </w:r>
    </w:p>
    <w:p w14:paraId="4F6C6DEA" w14:textId="77777777" w:rsidR="00B8289F" w:rsidRDefault="00B8289F" w:rsidP="00B8289F">
      <w:pPr>
        <w:spacing w:after="120" w:line="23" w:lineRule="atLeast"/>
        <w:rPr>
          <w:rFonts w:ascii="Tahoma" w:eastAsia="Calibri" w:hAnsi="Tahoma" w:cs="Tahoma"/>
          <w:b/>
          <w:bCs/>
          <w:sz w:val="22"/>
          <w:szCs w:val="22"/>
        </w:rPr>
      </w:pPr>
    </w:p>
    <w:p w14:paraId="6B86DD34" w14:textId="1A3D0F18" w:rsidR="00B8289F" w:rsidRPr="00B8289F" w:rsidRDefault="00812C3C" w:rsidP="00812C3C">
      <w:pPr>
        <w:pStyle w:val="Heading5"/>
      </w:pPr>
      <w:r>
        <w:t>SCHO</w:t>
      </w:r>
      <w:r w:rsidR="00531D52">
        <w:t>O</w:t>
      </w:r>
      <w:r>
        <w:t>L READINESS</w:t>
      </w:r>
    </w:p>
    <w:p w14:paraId="5CC7226E" w14:textId="625BEB59" w:rsidR="00024DFB" w:rsidRPr="00812C3C" w:rsidRDefault="00024DFB" w:rsidP="00911F0E">
      <w:pPr>
        <w:spacing w:after="120" w:line="23" w:lineRule="atLeast"/>
        <w:ind w:left="360"/>
        <w:rPr>
          <w:rFonts w:ascii="Tahoma" w:eastAsia="Calibri" w:hAnsi="Tahoma" w:cs="Tahoma"/>
          <w:b/>
          <w:bCs/>
          <w:sz w:val="22"/>
          <w:szCs w:val="22"/>
        </w:rPr>
      </w:pPr>
      <w:r w:rsidRPr="00812C3C">
        <w:rPr>
          <w:rFonts w:ascii="Tahoma" w:eastAsia="Calibri" w:hAnsi="Tahoma" w:cs="Tahoma"/>
          <w:b/>
          <w:bCs/>
          <w:sz w:val="22"/>
          <w:szCs w:val="22"/>
        </w:rPr>
        <w:t>Goal 2. Children are ready for school</w:t>
      </w:r>
      <w:r w:rsidR="00E319C3">
        <w:rPr>
          <w:rFonts w:ascii="Tahoma" w:eastAsia="Calibri" w:hAnsi="Tahoma" w:cs="Tahoma"/>
          <w:b/>
          <w:bCs/>
          <w:sz w:val="22"/>
          <w:szCs w:val="22"/>
        </w:rPr>
        <w:t>/</w:t>
      </w:r>
      <w:r w:rsidRPr="00812C3C">
        <w:rPr>
          <w:rFonts w:ascii="Tahoma" w:eastAsia="Calibri" w:hAnsi="Tahoma" w:cs="Tahoma"/>
          <w:b/>
          <w:bCs/>
          <w:sz w:val="22"/>
          <w:szCs w:val="22"/>
        </w:rPr>
        <w:t xml:space="preserve">schools are </w:t>
      </w:r>
      <w:r w:rsidR="00D7076C">
        <w:rPr>
          <w:rFonts w:ascii="Tahoma" w:eastAsia="Calibri" w:hAnsi="Tahoma" w:cs="Tahoma"/>
          <w:b/>
          <w:bCs/>
          <w:sz w:val="22"/>
          <w:szCs w:val="22"/>
        </w:rPr>
        <w:t>prepared</w:t>
      </w:r>
      <w:r w:rsidRPr="00812C3C">
        <w:rPr>
          <w:rFonts w:ascii="Tahoma" w:eastAsia="Calibri" w:hAnsi="Tahoma" w:cs="Tahoma"/>
          <w:b/>
          <w:bCs/>
          <w:sz w:val="22"/>
          <w:szCs w:val="22"/>
        </w:rPr>
        <w:t xml:space="preserve"> for all children.</w:t>
      </w:r>
    </w:p>
    <w:p w14:paraId="5E80CE12" w14:textId="77777777" w:rsidR="00024DFB" w:rsidRPr="00812C3C" w:rsidRDefault="00024DFB" w:rsidP="00035E48">
      <w:pPr>
        <w:numPr>
          <w:ilvl w:val="0"/>
          <w:numId w:val="9"/>
        </w:numPr>
        <w:spacing w:after="120" w:line="23" w:lineRule="atLeast"/>
        <w:ind w:left="1080"/>
        <w:rPr>
          <w:rFonts w:ascii="Tahoma" w:eastAsia="Calibri" w:hAnsi="Tahoma" w:cs="Tahoma"/>
          <w:sz w:val="22"/>
          <w:szCs w:val="22"/>
        </w:rPr>
      </w:pPr>
      <w:r w:rsidRPr="0051732A">
        <w:rPr>
          <w:rFonts w:ascii="Tahoma" w:eastAsia="Calibri" w:hAnsi="Tahoma" w:cs="Tahoma"/>
          <w:sz w:val="22"/>
          <w:szCs w:val="22"/>
          <w:u w:val="single"/>
        </w:rPr>
        <w:t>Objective 2.</w:t>
      </w:r>
      <w:r w:rsidRPr="00D7076C">
        <w:rPr>
          <w:rFonts w:ascii="Tahoma" w:eastAsia="Calibri" w:hAnsi="Tahoma" w:cs="Tahoma"/>
          <w:sz w:val="22"/>
          <w:szCs w:val="22"/>
        </w:rPr>
        <w:t>1</w:t>
      </w:r>
      <w:r w:rsidRPr="00812C3C">
        <w:rPr>
          <w:rFonts w:ascii="Tahoma" w:eastAsia="Calibri" w:hAnsi="Tahoma" w:cs="Tahoma"/>
          <w:sz w:val="22"/>
          <w:szCs w:val="22"/>
        </w:rPr>
        <w:t xml:space="preserve"> Children have access to quality early education opportunities.</w:t>
      </w:r>
    </w:p>
    <w:p w14:paraId="0E6E68E6" w14:textId="7B60A8F1" w:rsidR="00024DFB" w:rsidRPr="00812C3C" w:rsidRDefault="00024DFB" w:rsidP="00035E48">
      <w:pPr>
        <w:numPr>
          <w:ilvl w:val="0"/>
          <w:numId w:val="9"/>
        </w:numPr>
        <w:spacing w:after="120" w:line="23" w:lineRule="atLeast"/>
        <w:ind w:left="1080"/>
        <w:rPr>
          <w:rFonts w:ascii="Tahoma" w:eastAsia="Calibri" w:hAnsi="Tahoma" w:cs="Tahoma"/>
          <w:sz w:val="22"/>
          <w:szCs w:val="22"/>
        </w:rPr>
      </w:pPr>
      <w:r w:rsidRPr="0051732A">
        <w:rPr>
          <w:rFonts w:ascii="Tahoma" w:eastAsia="Calibri" w:hAnsi="Tahoma" w:cs="Tahoma"/>
          <w:sz w:val="22"/>
          <w:szCs w:val="22"/>
          <w:u w:val="single"/>
        </w:rPr>
        <w:t xml:space="preserve">Objective 2.2 </w:t>
      </w:r>
      <w:r w:rsidRPr="00812C3C">
        <w:rPr>
          <w:rFonts w:ascii="Tahoma" w:eastAsia="Calibri" w:hAnsi="Tahoma" w:cs="Tahoma"/>
          <w:sz w:val="22"/>
          <w:szCs w:val="22"/>
        </w:rPr>
        <w:t>Children with social/ emotional issues and special needs are identified early and receive support.</w:t>
      </w:r>
    </w:p>
    <w:p w14:paraId="3CBB09A9" w14:textId="0023F390" w:rsidR="00024DFB" w:rsidRPr="00812C3C" w:rsidRDefault="00024DFB" w:rsidP="00035E48">
      <w:pPr>
        <w:numPr>
          <w:ilvl w:val="0"/>
          <w:numId w:val="9"/>
        </w:numPr>
        <w:spacing w:after="120" w:line="23" w:lineRule="atLeast"/>
        <w:ind w:left="1080"/>
        <w:rPr>
          <w:rFonts w:ascii="Tahoma" w:eastAsia="Calibri" w:hAnsi="Tahoma" w:cs="Tahoma"/>
          <w:sz w:val="22"/>
          <w:szCs w:val="22"/>
        </w:rPr>
      </w:pPr>
      <w:r w:rsidRPr="0051732A">
        <w:rPr>
          <w:rFonts w:ascii="Tahoma" w:eastAsia="Calibri" w:hAnsi="Tahoma" w:cs="Tahoma"/>
          <w:sz w:val="22"/>
          <w:szCs w:val="22"/>
          <w:u w:val="single"/>
        </w:rPr>
        <w:t>Objective 2.3</w:t>
      </w:r>
      <w:r w:rsidRPr="00812C3C">
        <w:rPr>
          <w:rFonts w:ascii="Tahoma" w:eastAsia="Calibri" w:hAnsi="Tahoma" w:cs="Tahoma"/>
          <w:sz w:val="22"/>
          <w:szCs w:val="22"/>
        </w:rPr>
        <w:t xml:space="preserve"> Schools are prepared for children</w:t>
      </w:r>
      <w:r w:rsidR="00CC22D8">
        <w:rPr>
          <w:rFonts w:ascii="Tahoma" w:eastAsia="Calibri" w:hAnsi="Tahoma" w:cs="Tahoma"/>
          <w:sz w:val="22"/>
          <w:szCs w:val="22"/>
        </w:rPr>
        <w:t>,</w:t>
      </w:r>
      <w:r w:rsidRPr="00812C3C">
        <w:rPr>
          <w:rFonts w:ascii="Tahoma" w:eastAsia="Calibri" w:hAnsi="Tahoma" w:cs="Tahoma"/>
          <w:sz w:val="22"/>
          <w:szCs w:val="22"/>
        </w:rPr>
        <w:t xml:space="preserve"> and the community is linked with the schools.</w:t>
      </w:r>
    </w:p>
    <w:p w14:paraId="4E014140" w14:textId="21C3F697" w:rsidR="00531D52" w:rsidRPr="00B8289F" w:rsidRDefault="00531D52" w:rsidP="00531D52">
      <w:pPr>
        <w:pStyle w:val="Heading5"/>
      </w:pPr>
      <w:r>
        <w:t>family</w:t>
      </w:r>
      <w:r w:rsidR="00F42856">
        <w:t>/parent support</w:t>
      </w:r>
    </w:p>
    <w:p w14:paraId="6E6E6485" w14:textId="65AB720E" w:rsidR="00024DFB" w:rsidRPr="00B92FA8" w:rsidRDefault="00024DFB" w:rsidP="00B92FA8">
      <w:pPr>
        <w:spacing w:after="120" w:line="23" w:lineRule="atLeast"/>
        <w:ind w:left="360"/>
        <w:rPr>
          <w:rFonts w:ascii="Tahoma" w:eastAsia="Calibri" w:hAnsi="Tahoma" w:cs="Tahoma"/>
          <w:b/>
          <w:bCs/>
          <w:sz w:val="22"/>
          <w:szCs w:val="22"/>
        </w:rPr>
      </w:pPr>
      <w:r w:rsidRPr="00B92FA8">
        <w:rPr>
          <w:rFonts w:ascii="Tahoma" w:eastAsia="Calibri" w:hAnsi="Tahoma" w:cs="Tahoma"/>
          <w:b/>
          <w:bCs/>
          <w:sz w:val="22"/>
          <w:szCs w:val="22"/>
        </w:rPr>
        <w:t>Goal 3 Families and caregivers have support and access to relevant information.</w:t>
      </w:r>
    </w:p>
    <w:p w14:paraId="1C133123" w14:textId="5E756430" w:rsidR="00024DFB" w:rsidRPr="00B92FA8" w:rsidRDefault="00024DFB" w:rsidP="00B92FA8">
      <w:pPr>
        <w:numPr>
          <w:ilvl w:val="0"/>
          <w:numId w:val="10"/>
        </w:numPr>
        <w:spacing w:after="120" w:line="23" w:lineRule="atLeast"/>
        <w:ind w:left="1080"/>
        <w:rPr>
          <w:rFonts w:ascii="Tahoma" w:eastAsia="Calibri" w:hAnsi="Tahoma" w:cs="Tahoma"/>
          <w:sz w:val="22"/>
          <w:szCs w:val="22"/>
        </w:rPr>
      </w:pPr>
      <w:r w:rsidRPr="0051732A">
        <w:rPr>
          <w:rFonts w:ascii="Tahoma" w:eastAsia="Calibri" w:hAnsi="Tahoma" w:cs="Tahoma"/>
          <w:sz w:val="22"/>
          <w:szCs w:val="22"/>
          <w:u w:val="single"/>
        </w:rPr>
        <w:t>Objective 3.1</w:t>
      </w:r>
      <w:r w:rsidRPr="00B92FA8">
        <w:rPr>
          <w:rFonts w:ascii="Tahoma" w:eastAsia="Calibri" w:hAnsi="Tahoma" w:cs="Tahoma"/>
          <w:b/>
          <w:bCs/>
          <w:sz w:val="22"/>
          <w:szCs w:val="22"/>
        </w:rPr>
        <w:t xml:space="preserve"> </w:t>
      </w:r>
      <w:r w:rsidR="00833161" w:rsidRPr="00833161">
        <w:rPr>
          <w:rFonts w:ascii="Tahoma" w:eastAsia="Calibri" w:hAnsi="Tahoma" w:cs="Tahoma"/>
          <w:sz w:val="22"/>
          <w:szCs w:val="22"/>
        </w:rPr>
        <w:t>Families/ caregivers have access to information, quality early education opportunities, social connections, and support to protect and promote their children's social and emotional development</w:t>
      </w:r>
      <w:r w:rsidRPr="00B92FA8">
        <w:rPr>
          <w:rFonts w:ascii="Tahoma" w:eastAsia="Calibri" w:hAnsi="Tahoma" w:cs="Tahoma"/>
          <w:sz w:val="22"/>
          <w:szCs w:val="22"/>
        </w:rPr>
        <w:t>.</w:t>
      </w:r>
    </w:p>
    <w:p w14:paraId="52234F75" w14:textId="7DEFE547" w:rsidR="00662EA9" w:rsidRPr="00B8289F" w:rsidRDefault="00662EA9" w:rsidP="00662EA9">
      <w:pPr>
        <w:pStyle w:val="Heading5"/>
      </w:pPr>
      <w:r>
        <w:t>Systems</w:t>
      </w:r>
    </w:p>
    <w:p w14:paraId="2750D812" w14:textId="20DF8148" w:rsidR="00024DFB" w:rsidRPr="00662EA9" w:rsidRDefault="00AE00EB" w:rsidP="00035E48">
      <w:pPr>
        <w:spacing w:after="120" w:line="23" w:lineRule="atLeast"/>
        <w:ind w:left="360"/>
        <w:rPr>
          <w:rFonts w:ascii="Tahoma" w:eastAsia="Calibri" w:hAnsi="Tahoma" w:cs="Tahoma"/>
          <w:b/>
          <w:bCs/>
          <w:sz w:val="22"/>
          <w:szCs w:val="22"/>
        </w:rPr>
      </w:pPr>
      <w:r w:rsidRPr="00662EA9">
        <w:rPr>
          <w:rFonts w:ascii="Tahoma" w:eastAsia="Calibri" w:hAnsi="Tahoma" w:cs="Tahoma"/>
          <w:b/>
          <w:bCs/>
          <w:sz w:val="22"/>
          <w:szCs w:val="22"/>
        </w:rPr>
        <w:t xml:space="preserve">Goal 4: </w:t>
      </w:r>
      <w:r w:rsidR="0097513F" w:rsidRPr="00662EA9">
        <w:rPr>
          <w:rFonts w:ascii="Tahoma" w:eastAsia="Calibri" w:hAnsi="Tahoma" w:cs="Tahoma"/>
          <w:b/>
          <w:bCs/>
          <w:sz w:val="22"/>
          <w:szCs w:val="22"/>
        </w:rPr>
        <w:t>Systems are integrated and sustainable.</w:t>
      </w:r>
    </w:p>
    <w:p w14:paraId="637DE189" w14:textId="3D429285" w:rsidR="00024DFB" w:rsidRPr="009D42AE" w:rsidRDefault="00024DFB" w:rsidP="00035E48">
      <w:pPr>
        <w:numPr>
          <w:ilvl w:val="0"/>
          <w:numId w:val="9"/>
        </w:numPr>
        <w:spacing w:after="120" w:line="23" w:lineRule="atLeast"/>
        <w:ind w:left="1080"/>
        <w:rPr>
          <w:rFonts w:ascii="Tahoma" w:eastAsia="Calibri" w:hAnsi="Tahoma" w:cs="Tahoma"/>
          <w:sz w:val="22"/>
          <w:szCs w:val="22"/>
        </w:rPr>
      </w:pPr>
      <w:r w:rsidRPr="0051732A">
        <w:rPr>
          <w:rFonts w:ascii="Tahoma" w:eastAsia="Calibri" w:hAnsi="Tahoma" w:cs="Tahoma"/>
          <w:sz w:val="22"/>
          <w:szCs w:val="22"/>
          <w:u w:val="single"/>
        </w:rPr>
        <w:t>Objective 4.1</w:t>
      </w:r>
      <w:r w:rsidRPr="009D42AE">
        <w:rPr>
          <w:rFonts w:ascii="Tahoma" w:eastAsia="Calibri" w:hAnsi="Tahoma" w:cs="Tahoma"/>
          <w:sz w:val="22"/>
          <w:szCs w:val="22"/>
        </w:rPr>
        <w:t xml:space="preserve"> Reevaluate and restructure Amador</w:t>
      </w:r>
      <w:r w:rsidR="00F81751">
        <w:rPr>
          <w:rFonts w:ascii="Tahoma" w:eastAsia="Calibri" w:hAnsi="Tahoma" w:cs="Tahoma"/>
          <w:sz w:val="22"/>
          <w:szCs w:val="22"/>
        </w:rPr>
        <w:t>’s</w:t>
      </w:r>
      <w:r w:rsidRPr="009D42AE">
        <w:rPr>
          <w:rFonts w:ascii="Tahoma" w:eastAsia="Calibri" w:hAnsi="Tahoma" w:cs="Tahoma"/>
          <w:sz w:val="22"/>
          <w:szCs w:val="22"/>
        </w:rPr>
        <w:t xml:space="preserve"> approach to reach families with children </w:t>
      </w:r>
      <w:r w:rsidR="00360DA8">
        <w:rPr>
          <w:rFonts w:ascii="Tahoma" w:eastAsia="Calibri" w:hAnsi="Tahoma" w:cs="Tahoma"/>
          <w:sz w:val="22"/>
          <w:szCs w:val="22"/>
        </w:rPr>
        <w:t>in</w:t>
      </w:r>
      <w:r w:rsidRPr="009D42AE">
        <w:rPr>
          <w:rFonts w:ascii="Tahoma" w:eastAsia="Calibri" w:hAnsi="Tahoma" w:cs="Tahoma"/>
          <w:sz w:val="22"/>
          <w:szCs w:val="22"/>
        </w:rPr>
        <w:t xml:space="preserve"> outreaching/outlying areas of county.</w:t>
      </w:r>
    </w:p>
    <w:p w14:paraId="6F422B0B" w14:textId="2CFDDF64" w:rsidR="00024DFB" w:rsidRPr="009D42AE" w:rsidRDefault="00024DFB" w:rsidP="00035E48">
      <w:pPr>
        <w:numPr>
          <w:ilvl w:val="0"/>
          <w:numId w:val="9"/>
        </w:numPr>
        <w:spacing w:after="120" w:line="23" w:lineRule="atLeast"/>
        <w:ind w:left="1080"/>
        <w:rPr>
          <w:rFonts w:ascii="Tahoma" w:eastAsia="Calibri" w:hAnsi="Tahoma" w:cs="Tahoma"/>
          <w:sz w:val="22"/>
          <w:szCs w:val="22"/>
        </w:rPr>
      </w:pPr>
      <w:r w:rsidRPr="0051732A">
        <w:rPr>
          <w:rFonts w:ascii="Tahoma" w:eastAsia="Calibri" w:hAnsi="Tahoma" w:cs="Tahoma"/>
          <w:sz w:val="22"/>
          <w:szCs w:val="22"/>
          <w:u w:val="single"/>
        </w:rPr>
        <w:t>Objective 4.2</w:t>
      </w:r>
      <w:r w:rsidRPr="009D42AE">
        <w:rPr>
          <w:rFonts w:ascii="Tahoma" w:eastAsia="Calibri" w:hAnsi="Tahoma" w:cs="Tahoma"/>
          <w:sz w:val="22"/>
          <w:szCs w:val="22"/>
        </w:rPr>
        <w:t xml:space="preserve"> </w:t>
      </w:r>
      <w:r w:rsidR="00A55E5C" w:rsidRPr="00A55E5C">
        <w:rPr>
          <w:rFonts w:ascii="Tahoma" w:eastAsia="Calibri" w:hAnsi="Tahoma" w:cs="Tahoma"/>
          <w:sz w:val="22"/>
          <w:szCs w:val="22"/>
        </w:rPr>
        <w:t>Explore alternative sites/ options for connecting at the local levels (Boy Scouts, veterans halls, community centers, churches</w:t>
      </w:r>
      <w:r w:rsidR="00360DA8">
        <w:rPr>
          <w:rFonts w:ascii="Tahoma" w:eastAsia="Calibri" w:hAnsi="Tahoma" w:cs="Tahoma"/>
          <w:sz w:val="22"/>
          <w:szCs w:val="22"/>
        </w:rPr>
        <w:t>, and libraries</w:t>
      </w:r>
      <w:r w:rsidR="00A55E5C" w:rsidRPr="00A55E5C">
        <w:rPr>
          <w:rFonts w:ascii="Tahoma" w:eastAsia="Calibri" w:hAnsi="Tahoma" w:cs="Tahoma"/>
          <w:sz w:val="22"/>
          <w:szCs w:val="22"/>
        </w:rPr>
        <w:t>) using Jackson's model as the hub/central site with satellites in outlying areas.</w:t>
      </w:r>
    </w:p>
    <w:p w14:paraId="2F4AFD8C" w14:textId="63153AAB" w:rsidR="00B14F02" w:rsidRPr="00AD6F46" w:rsidRDefault="00240F92" w:rsidP="00035E48">
      <w:pPr>
        <w:spacing w:after="120" w:line="23" w:lineRule="atLeast"/>
        <w:rPr>
          <w:rFonts w:ascii="Tahoma" w:eastAsia="Calibri" w:hAnsi="Tahoma" w:cs="Tahoma"/>
          <w:sz w:val="22"/>
          <w:szCs w:val="22"/>
        </w:rPr>
      </w:pPr>
      <w:r w:rsidRPr="00AD6F46">
        <w:rPr>
          <w:rFonts w:ascii="Tahoma" w:hAnsi="Tahoma" w:cs="Tahoma"/>
          <w:noProof/>
          <w:lang w:eastAsia="en-AU"/>
        </w:rPr>
        <w:drawing>
          <wp:anchor distT="0" distB="0" distL="114300" distR="114300" simplePos="0" relativeHeight="251657224" behindDoc="1" locked="1" layoutInCell="1" allowOverlap="1" wp14:anchorId="40789970" wp14:editId="3365A990">
            <wp:simplePos x="0" y="0"/>
            <wp:positionH relativeFrom="margin">
              <wp:posOffset>-418465</wp:posOffset>
            </wp:positionH>
            <wp:positionV relativeFrom="page">
              <wp:posOffset>4714240</wp:posOffset>
            </wp:positionV>
            <wp:extent cx="6511290" cy="4392295"/>
            <wp:effectExtent l="0" t="0" r="3810" b="0"/>
            <wp:wrapNone/>
            <wp:docPr id="10" name="Picture 10" descr="Father and son play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ather and son playing">
                      <a:extLst>
                        <a:ext uri="{C183D7F6-B498-43B3-948B-1728B52AA6E4}">
                          <adec:decorative xmlns:adec="http://schemas.microsoft.com/office/drawing/2017/decorative" val="1"/>
                        </a:ext>
                      </a:extLst>
                    </pic:cNvPr>
                    <pic:cNvPicPr/>
                  </pic:nvPicPr>
                  <pic:blipFill rotWithShape="1">
                    <a:blip r:embed="rId23" cstate="print">
                      <a:duotone>
                        <a:schemeClr val="bg2">
                          <a:shade val="45000"/>
                          <a:satMod val="135000"/>
                        </a:schemeClr>
                        <a:prstClr val="white"/>
                      </a:duotone>
                      <a:alphaModFix amt="50000"/>
                      <a:extLst>
                        <a:ext uri="{28A0092B-C50C-407E-A947-70E740481C1C}">
                          <a14:useLocalDpi xmlns:a14="http://schemas.microsoft.com/office/drawing/2010/main" val="0"/>
                        </a:ext>
                      </a:extLst>
                    </a:blip>
                    <a:srcRect l="-1300" t="-908" r="71" b="-1760"/>
                    <a:stretch/>
                  </pic:blipFill>
                  <pic:spPr bwMode="auto">
                    <a:xfrm>
                      <a:off x="0" y="0"/>
                      <a:ext cx="6511290" cy="43922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944F0F" w14:textId="77777777" w:rsidR="007B6694" w:rsidRPr="00AD6F46" w:rsidRDefault="007B6694" w:rsidP="00AD6F46">
      <w:pPr>
        <w:spacing w:after="120" w:line="23" w:lineRule="atLeast"/>
        <w:rPr>
          <w:rFonts w:ascii="Tahoma" w:hAnsi="Tahoma" w:cs="Tahoma"/>
          <w:b/>
          <w:color w:val="002060"/>
          <w:sz w:val="44"/>
          <w:szCs w:val="36"/>
        </w:rPr>
      </w:pPr>
      <w:r w:rsidRPr="00AD6F46">
        <w:rPr>
          <w:rFonts w:ascii="Tahoma" w:hAnsi="Tahoma" w:cs="Tahoma"/>
        </w:rPr>
        <w:br w:type="page"/>
      </w:r>
    </w:p>
    <w:p w14:paraId="6172C68D" w14:textId="77777777" w:rsidR="007B6694" w:rsidRDefault="007B6694" w:rsidP="00B14F02">
      <w:pPr>
        <w:pStyle w:val="Heading3"/>
        <w:jc w:val="left"/>
      </w:pPr>
    </w:p>
    <w:p w14:paraId="0082A9CD" w14:textId="3F1E07C8" w:rsidR="00B14F02" w:rsidRPr="00272A73" w:rsidRDefault="00272A73" w:rsidP="007B6694">
      <w:pPr>
        <w:pStyle w:val="Heading3"/>
        <w:spacing w:before="0"/>
        <w:jc w:val="left"/>
      </w:pPr>
      <w:r w:rsidRPr="00272A73">
        <w:t>Strategies</w:t>
      </w:r>
      <w:r w:rsidR="004B46F2">
        <w:t xml:space="preserve"> and Activities</w:t>
      </w:r>
    </w:p>
    <w:p w14:paraId="5F99DA66" w14:textId="432B6065" w:rsidR="00A005C6" w:rsidRDefault="00272A73" w:rsidP="00272A73">
      <w:pPr>
        <w:pStyle w:val="Text"/>
      </w:pPr>
      <w:r w:rsidRPr="00E44B70">
        <w:rPr>
          <w:noProof/>
          <w:lang w:eastAsia="en-AU"/>
        </w:rPr>
        <mc:AlternateContent>
          <mc:Choice Requires="wps">
            <w:drawing>
              <wp:inline distT="0" distB="0" distL="0" distR="0" wp14:anchorId="6C58EDFB" wp14:editId="1B27E8BA">
                <wp:extent cx="1558343" cy="45719"/>
                <wp:effectExtent l="0" t="0" r="3810" b="5715"/>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4248DA80" id="Rectangle 7"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" fillcolor="#e2b80f [3204]" stroked="f" strokeweight="2pt">
                <v:stroke miterlimit="4"/>
                <v:textbox style="mso-fit-shape-to-text:t" inset="3pt,3pt,3pt,3pt"/>
                <w10:anchorlock/>
              </v:rect>
            </w:pict>
          </mc:Fallback>
        </mc:AlternateContent>
      </w:r>
    </w:p>
    <w:p w14:paraId="0A6B9B72" w14:textId="721DE811" w:rsidR="009902D0" w:rsidRDefault="00E11CB6" w:rsidP="004F15A1">
      <w:pPr>
        <w:pStyle w:val="Text"/>
        <w:spacing w:after="240"/>
      </w:pPr>
      <w:r>
        <w:rPr>
          <w:noProof/>
        </w:rPr>
        <mc:AlternateContent>
          <mc:Choice Requires="wps">
            <w:drawing>
              <wp:anchor distT="91440" distB="91440" distL="114300" distR="114300" simplePos="0" relativeHeight="251668492" behindDoc="0" locked="0" layoutInCell="1" allowOverlap="1" wp14:anchorId="19090932" wp14:editId="4E643D61">
                <wp:simplePos x="0" y="0"/>
                <wp:positionH relativeFrom="page">
                  <wp:posOffset>3536315</wp:posOffset>
                </wp:positionH>
                <wp:positionV relativeFrom="paragraph">
                  <wp:posOffset>9525</wp:posOffset>
                </wp:positionV>
                <wp:extent cx="3493770" cy="7263130"/>
                <wp:effectExtent l="0" t="0" r="0" b="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3770" cy="7263130"/>
                        </a:xfrm>
                        <a:prstGeom prst="rect">
                          <a:avLst/>
                        </a:prstGeom>
                        <a:solidFill>
                          <a:schemeClr val="accent6">
                            <a:lumMod val="10000"/>
                            <a:lumOff val="90000"/>
                            <a:alpha val="25098"/>
                          </a:schemeClr>
                        </a:solidFill>
                        <a:ln w="9525">
                          <a:noFill/>
                          <a:miter lim="800000"/>
                          <a:headEnd/>
                          <a:tailEnd/>
                        </a:ln>
                      </wps:spPr>
                      <wps:txbx>
                        <w:txbxContent>
                          <w:p w14:paraId="7EB88F0E" w14:textId="77777777" w:rsidR="001103E3" w:rsidRPr="001103E3" w:rsidRDefault="001103E3" w:rsidP="00E11CB6">
                            <w:pPr>
                              <w:pStyle w:val="Heading5"/>
                            </w:pPr>
                            <w:r w:rsidRPr="001103E3">
                              <w:t>Current Strategies</w:t>
                            </w:r>
                          </w:p>
                          <w:p w14:paraId="09550792" w14:textId="77777777" w:rsidR="001103E3" w:rsidRPr="001103E3" w:rsidRDefault="001103E3" w:rsidP="00E11CB6">
                            <w:pPr>
                              <w:pStyle w:val="Text"/>
                              <w:numPr>
                                <w:ilvl w:val="0"/>
                                <w:numId w:val="24"/>
                              </w:numPr>
                            </w:pPr>
                            <w:r w:rsidRPr="001103E3">
                              <w:t>Bridge to Kindergarten</w:t>
                            </w:r>
                            <w:r w:rsidRPr="004F15A1">
                              <w:rPr>
                                <w:b/>
                                <w:bCs/>
                                <w:color w:val="0070C0"/>
                                <w:sz w:val="24"/>
                                <w:szCs w:val="32"/>
                              </w:rPr>
                              <w:t>*</w:t>
                            </w:r>
                            <w:r w:rsidRPr="001103E3">
                              <w:t xml:space="preserve"> </w:t>
                            </w:r>
                          </w:p>
                          <w:p w14:paraId="1E102CB4" w14:textId="28AB0277" w:rsidR="001103E3" w:rsidRPr="001103E3" w:rsidRDefault="001103E3" w:rsidP="00E11CB6">
                            <w:pPr>
                              <w:pStyle w:val="Text"/>
                              <w:numPr>
                                <w:ilvl w:val="0"/>
                                <w:numId w:val="24"/>
                              </w:numPr>
                            </w:pPr>
                            <w:r w:rsidRPr="001103E3">
                              <w:t>Community Activity Centers - continue to expand the concept and improve relationships; focusing on Pine Grove, C</w:t>
                            </w:r>
                            <w:r w:rsidR="00B678EF">
                              <w:t>a</w:t>
                            </w:r>
                            <w:r w:rsidRPr="001103E3">
                              <w:t>manche, and other areas in the county, ensuring there are/is:</w:t>
                            </w:r>
                          </w:p>
                          <w:p w14:paraId="6D8FC5DC" w14:textId="77777777" w:rsidR="001103E3" w:rsidRPr="001103E3" w:rsidRDefault="001103E3" w:rsidP="00E11CB6">
                            <w:pPr>
                              <w:pStyle w:val="Text"/>
                              <w:numPr>
                                <w:ilvl w:val="1"/>
                                <w:numId w:val="24"/>
                              </w:numPr>
                            </w:pPr>
                            <w:r w:rsidRPr="001103E3">
                              <w:t>Consistent, dedicated staff.</w:t>
                            </w:r>
                          </w:p>
                          <w:p w14:paraId="3FA68C46" w14:textId="77777777" w:rsidR="001103E3" w:rsidRPr="001103E3" w:rsidRDefault="001103E3" w:rsidP="00E11CB6">
                            <w:pPr>
                              <w:pStyle w:val="Text"/>
                              <w:numPr>
                                <w:ilvl w:val="1"/>
                                <w:numId w:val="24"/>
                              </w:numPr>
                            </w:pPr>
                            <w:r w:rsidRPr="001103E3">
                              <w:t>Grassroots-driven versus organization/agency driven services.</w:t>
                            </w:r>
                          </w:p>
                          <w:p w14:paraId="73601CF0" w14:textId="77777777" w:rsidR="001103E3" w:rsidRPr="001103E3" w:rsidRDefault="001103E3" w:rsidP="00E11CB6">
                            <w:pPr>
                              <w:pStyle w:val="Text"/>
                              <w:numPr>
                                <w:ilvl w:val="1"/>
                                <w:numId w:val="24"/>
                              </w:numPr>
                            </w:pPr>
                            <w:r w:rsidRPr="001103E3">
                              <w:t>Use of local facilities (e.g., libraries as resources)</w:t>
                            </w:r>
                          </w:p>
                          <w:p w14:paraId="49431647" w14:textId="77777777" w:rsidR="001103E3" w:rsidRPr="001103E3" w:rsidRDefault="001103E3" w:rsidP="00E11CB6">
                            <w:pPr>
                              <w:pStyle w:val="Text"/>
                              <w:numPr>
                                <w:ilvl w:val="0"/>
                                <w:numId w:val="24"/>
                              </w:numPr>
                            </w:pPr>
                            <w:r w:rsidRPr="001103E3">
                              <w:t>Diaper Program</w:t>
                            </w:r>
                          </w:p>
                          <w:p w14:paraId="2DBA7BA2" w14:textId="77777777" w:rsidR="001103E3" w:rsidRPr="001103E3" w:rsidRDefault="001103E3" w:rsidP="00E11CB6">
                            <w:pPr>
                              <w:pStyle w:val="Text"/>
                              <w:numPr>
                                <w:ilvl w:val="0"/>
                                <w:numId w:val="24"/>
                              </w:numPr>
                            </w:pPr>
                            <w:r w:rsidRPr="001103E3">
                              <w:t>Early care and education-IMPACT/ QCC (Amador Quality for Kids)</w:t>
                            </w:r>
                          </w:p>
                          <w:p w14:paraId="6625C785" w14:textId="7D87FFF0" w:rsidR="001103E3" w:rsidRPr="001103E3" w:rsidRDefault="001103E3" w:rsidP="00E11CB6">
                            <w:pPr>
                              <w:pStyle w:val="Text"/>
                              <w:numPr>
                                <w:ilvl w:val="0"/>
                                <w:numId w:val="24"/>
                              </w:numPr>
                            </w:pPr>
                            <w:r w:rsidRPr="001103E3">
                              <w:t xml:space="preserve">Father Engagement – using different models, e.g., kits/activities, drive-by </w:t>
                            </w:r>
                            <w:r w:rsidR="00E11CB6" w:rsidRPr="001103E3">
                              <w:t>events.</w:t>
                            </w:r>
                          </w:p>
                          <w:p w14:paraId="52643911" w14:textId="77777777" w:rsidR="001103E3" w:rsidRPr="001103E3" w:rsidRDefault="001103E3" w:rsidP="00E11CB6">
                            <w:pPr>
                              <w:pStyle w:val="Text"/>
                              <w:numPr>
                                <w:ilvl w:val="0"/>
                                <w:numId w:val="24"/>
                              </w:numPr>
                            </w:pPr>
                            <w:r w:rsidRPr="001103E3">
                              <w:t>Imagination Library</w:t>
                            </w:r>
                          </w:p>
                          <w:p w14:paraId="69EE35C3" w14:textId="77777777" w:rsidR="001103E3" w:rsidRPr="001103E3" w:rsidRDefault="001103E3" w:rsidP="00E11CB6">
                            <w:pPr>
                              <w:pStyle w:val="Text"/>
                              <w:numPr>
                                <w:ilvl w:val="0"/>
                                <w:numId w:val="24"/>
                              </w:numPr>
                            </w:pPr>
                            <w:r w:rsidRPr="001103E3">
                              <w:t xml:space="preserve">Kick-off to Kindergarten (currently being revamped) </w:t>
                            </w:r>
                          </w:p>
                          <w:p w14:paraId="72916BF4" w14:textId="77777777" w:rsidR="001103E3" w:rsidRPr="001103E3" w:rsidRDefault="001103E3" w:rsidP="00E11CB6">
                            <w:pPr>
                              <w:pStyle w:val="Text"/>
                              <w:numPr>
                                <w:ilvl w:val="0"/>
                                <w:numId w:val="24"/>
                              </w:numPr>
                            </w:pPr>
                            <w:r w:rsidRPr="001103E3">
                              <w:t>Kindergarten Readiness Program</w:t>
                            </w:r>
                            <w:r w:rsidRPr="004F15A1">
                              <w:rPr>
                                <w:b/>
                                <w:bCs/>
                                <w:color w:val="0070C0"/>
                                <w:sz w:val="24"/>
                                <w:szCs w:val="32"/>
                              </w:rPr>
                              <w:t>*</w:t>
                            </w:r>
                            <w:r w:rsidRPr="001103E3">
                              <w:t xml:space="preserve"> </w:t>
                            </w:r>
                          </w:p>
                          <w:p w14:paraId="4FE761FB" w14:textId="77777777" w:rsidR="001103E3" w:rsidRPr="001103E3" w:rsidRDefault="001103E3" w:rsidP="00E11CB6">
                            <w:pPr>
                              <w:pStyle w:val="Text"/>
                              <w:numPr>
                                <w:ilvl w:val="0"/>
                                <w:numId w:val="24"/>
                              </w:numPr>
                            </w:pPr>
                            <w:r w:rsidRPr="001103E3">
                              <w:t>Messy Mornings</w:t>
                            </w:r>
                          </w:p>
                          <w:p w14:paraId="7AA6BB36" w14:textId="77777777" w:rsidR="001103E3" w:rsidRPr="001103E3" w:rsidRDefault="001103E3" w:rsidP="00E11CB6">
                            <w:pPr>
                              <w:pStyle w:val="Text"/>
                              <w:numPr>
                                <w:ilvl w:val="0"/>
                                <w:numId w:val="24"/>
                              </w:numPr>
                            </w:pPr>
                            <w:r w:rsidRPr="001103E3">
                              <w:t>Playgroups</w:t>
                            </w:r>
                          </w:p>
                          <w:p w14:paraId="69690F6F" w14:textId="77777777" w:rsidR="001103E3" w:rsidRPr="001103E3" w:rsidRDefault="001103E3" w:rsidP="00E11CB6">
                            <w:pPr>
                              <w:pStyle w:val="Text"/>
                              <w:numPr>
                                <w:ilvl w:val="0"/>
                                <w:numId w:val="24"/>
                              </w:numPr>
                            </w:pPr>
                            <w:r w:rsidRPr="001103E3">
                              <w:t>Social media messaging (e.g., Facebook, Next Door App) and E-newsletter</w:t>
                            </w:r>
                          </w:p>
                          <w:p w14:paraId="7E82093C" w14:textId="77777777" w:rsidR="001103E3" w:rsidRDefault="001103E3" w:rsidP="00E11CB6">
                            <w:pPr>
                              <w:pStyle w:val="Text"/>
                              <w:numPr>
                                <w:ilvl w:val="0"/>
                                <w:numId w:val="24"/>
                              </w:numPr>
                            </w:pPr>
                            <w:r w:rsidRPr="001103E3">
                              <w:t>Welcome Baby/Welcome Wagon – potentially adding home visiting or nurses.</w:t>
                            </w:r>
                          </w:p>
                          <w:p w14:paraId="1D7B6DAD" w14:textId="77777777" w:rsidR="004F15A1" w:rsidRPr="001103E3" w:rsidRDefault="004F15A1" w:rsidP="00B236CC">
                            <w:pPr>
                              <w:pStyle w:val="Text"/>
                              <w:contextualSpacing/>
                            </w:pPr>
                          </w:p>
                          <w:p w14:paraId="5DA942EC" w14:textId="77777777" w:rsidR="001103E3" w:rsidRPr="00B236CC" w:rsidRDefault="001103E3" w:rsidP="00E11CB6">
                            <w:pPr>
                              <w:pStyle w:val="Text"/>
                              <w:rPr>
                                <w:i/>
                                <w:iCs/>
                                <w:color w:val="0070C0"/>
                                <w:sz w:val="20"/>
                                <w:szCs w:val="24"/>
                              </w:rPr>
                            </w:pPr>
                            <w:r w:rsidRPr="00B236CC">
                              <w:rPr>
                                <w:i/>
                                <w:iCs/>
                                <w:color w:val="0070C0"/>
                                <w:sz w:val="20"/>
                                <w:szCs w:val="24"/>
                              </w:rPr>
                              <w:t>* These strategies will depend on the impact of Transitional Kindergarten</w:t>
                            </w:r>
                          </w:p>
                          <w:p w14:paraId="015686F1" w14:textId="5E871189" w:rsidR="001103E3" w:rsidRPr="00202E4F" w:rsidRDefault="001103E3" w:rsidP="00E11CB6">
                            <w:pPr>
                              <w:pStyle w:val="Text"/>
                              <w:rPr>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090932" id="_x0000_s1031" type="#_x0000_t202" style="position:absolute;margin-left:278.45pt;margin-top:.75pt;width:275.1pt;height:571.9pt;z-index:251668492;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" fillcolor="#d3f0ff [345]" stroked="f">
                <v:fill opacity="16448f"/>
                <v:textbox>
                  <w:txbxContent>
                    <w:p w14:paraId="7EB88F0E" w14:textId="77777777" w:rsidR="001103E3" w:rsidRPr="001103E3" w:rsidRDefault="001103E3" w:rsidP="00E11CB6">
                      <w:pPr>
                        <w:pStyle w:val="Heading5"/>
                      </w:pPr>
                      <w:r w:rsidRPr="001103E3">
                        <w:t>Current Strategies</w:t>
                      </w:r>
                    </w:p>
                    <w:p w14:paraId="09550792" w14:textId="77777777" w:rsidR="001103E3" w:rsidRPr="001103E3" w:rsidRDefault="001103E3" w:rsidP="00E11CB6">
                      <w:pPr>
                        <w:pStyle w:val="Text"/>
                        <w:numPr>
                          <w:ilvl w:val="0"/>
                          <w:numId w:val="24"/>
                        </w:numPr>
                      </w:pPr>
                      <w:r w:rsidRPr="001103E3">
                        <w:t>Bridge to Kindergarten</w:t>
                      </w:r>
                      <w:r w:rsidRPr="004F15A1">
                        <w:rPr>
                          <w:b/>
                          <w:bCs/>
                          <w:color w:val="0070C0"/>
                          <w:sz w:val="24"/>
                          <w:szCs w:val="32"/>
                        </w:rPr>
                        <w:t>*</w:t>
                      </w:r>
                      <w:r w:rsidRPr="001103E3">
                        <w:t xml:space="preserve"> </w:t>
                      </w:r>
                    </w:p>
                    <w:p w14:paraId="1E102CB4" w14:textId="28AB0277" w:rsidR="001103E3" w:rsidRPr="001103E3" w:rsidRDefault="001103E3" w:rsidP="00E11CB6">
                      <w:pPr>
                        <w:pStyle w:val="Text"/>
                        <w:numPr>
                          <w:ilvl w:val="0"/>
                          <w:numId w:val="24"/>
                        </w:numPr>
                      </w:pPr>
                      <w:r w:rsidRPr="001103E3">
                        <w:t>Community Activity Centers - continue to expand the concept and improve relationships; focusing on Pine Grove, C</w:t>
                      </w:r>
                      <w:r w:rsidR="00B678EF">
                        <w:t>a</w:t>
                      </w:r>
                      <w:r w:rsidRPr="001103E3">
                        <w:t>manche, and other areas in the county, ensuring there are/is:</w:t>
                      </w:r>
                    </w:p>
                    <w:p w14:paraId="6D8FC5DC" w14:textId="77777777" w:rsidR="001103E3" w:rsidRPr="001103E3" w:rsidRDefault="001103E3" w:rsidP="00E11CB6">
                      <w:pPr>
                        <w:pStyle w:val="Text"/>
                        <w:numPr>
                          <w:ilvl w:val="1"/>
                          <w:numId w:val="24"/>
                        </w:numPr>
                      </w:pPr>
                      <w:r w:rsidRPr="001103E3">
                        <w:t>Consistent, dedicated staff.</w:t>
                      </w:r>
                    </w:p>
                    <w:p w14:paraId="3FA68C46" w14:textId="77777777" w:rsidR="001103E3" w:rsidRPr="001103E3" w:rsidRDefault="001103E3" w:rsidP="00E11CB6">
                      <w:pPr>
                        <w:pStyle w:val="Text"/>
                        <w:numPr>
                          <w:ilvl w:val="1"/>
                          <w:numId w:val="24"/>
                        </w:numPr>
                      </w:pPr>
                      <w:r w:rsidRPr="001103E3">
                        <w:t>Grassroots-driven versus organization/agency driven services.</w:t>
                      </w:r>
                    </w:p>
                    <w:p w14:paraId="73601CF0" w14:textId="77777777" w:rsidR="001103E3" w:rsidRPr="001103E3" w:rsidRDefault="001103E3" w:rsidP="00E11CB6">
                      <w:pPr>
                        <w:pStyle w:val="Text"/>
                        <w:numPr>
                          <w:ilvl w:val="1"/>
                          <w:numId w:val="24"/>
                        </w:numPr>
                      </w:pPr>
                      <w:r w:rsidRPr="001103E3">
                        <w:t>Use of local facilities (e.g., libraries as resources)</w:t>
                      </w:r>
                    </w:p>
                    <w:p w14:paraId="49431647" w14:textId="77777777" w:rsidR="001103E3" w:rsidRPr="001103E3" w:rsidRDefault="001103E3" w:rsidP="00E11CB6">
                      <w:pPr>
                        <w:pStyle w:val="Text"/>
                        <w:numPr>
                          <w:ilvl w:val="0"/>
                          <w:numId w:val="24"/>
                        </w:numPr>
                      </w:pPr>
                      <w:r w:rsidRPr="001103E3">
                        <w:t>Diaper Program</w:t>
                      </w:r>
                    </w:p>
                    <w:p w14:paraId="2DBA7BA2" w14:textId="77777777" w:rsidR="001103E3" w:rsidRPr="001103E3" w:rsidRDefault="001103E3" w:rsidP="00E11CB6">
                      <w:pPr>
                        <w:pStyle w:val="Text"/>
                        <w:numPr>
                          <w:ilvl w:val="0"/>
                          <w:numId w:val="24"/>
                        </w:numPr>
                      </w:pPr>
                      <w:r w:rsidRPr="001103E3">
                        <w:t>Early care and education-IMPACT/ QCC (Amador Quality for Kids)</w:t>
                      </w:r>
                    </w:p>
                    <w:p w14:paraId="6625C785" w14:textId="7D87FFF0" w:rsidR="001103E3" w:rsidRPr="001103E3" w:rsidRDefault="001103E3" w:rsidP="00E11CB6">
                      <w:pPr>
                        <w:pStyle w:val="Text"/>
                        <w:numPr>
                          <w:ilvl w:val="0"/>
                          <w:numId w:val="24"/>
                        </w:numPr>
                      </w:pPr>
                      <w:r w:rsidRPr="001103E3">
                        <w:t xml:space="preserve">Father Engagement – using different models, e.g., kits/activities, drive-by </w:t>
                      </w:r>
                      <w:r w:rsidR="00E11CB6" w:rsidRPr="001103E3">
                        <w:t>events.</w:t>
                      </w:r>
                    </w:p>
                    <w:p w14:paraId="52643911" w14:textId="77777777" w:rsidR="001103E3" w:rsidRPr="001103E3" w:rsidRDefault="001103E3" w:rsidP="00E11CB6">
                      <w:pPr>
                        <w:pStyle w:val="Text"/>
                        <w:numPr>
                          <w:ilvl w:val="0"/>
                          <w:numId w:val="24"/>
                        </w:numPr>
                      </w:pPr>
                      <w:r w:rsidRPr="001103E3">
                        <w:t>Imagination Library</w:t>
                      </w:r>
                    </w:p>
                    <w:p w14:paraId="69EE35C3" w14:textId="77777777" w:rsidR="001103E3" w:rsidRPr="001103E3" w:rsidRDefault="001103E3" w:rsidP="00E11CB6">
                      <w:pPr>
                        <w:pStyle w:val="Text"/>
                        <w:numPr>
                          <w:ilvl w:val="0"/>
                          <w:numId w:val="24"/>
                        </w:numPr>
                      </w:pPr>
                      <w:r w:rsidRPr="001103E3">
                        <w:t xml:space="preserve">Kick-off to Kindergarten (currently being revamped) </w:t>
                      </w:r>
                    </w:p>
                    <w:p w14:paraId="72916BF4" w14:textId="77777777" w:rsidR="001103E3" w:rsidRPr="001103E3" w:rsidRDefault="001103E3" w:rsidP="00E11CB6">
                      <w:pPr>
                        <w:pStyle w:val="Text"/>
                        <w:numPr>
                          <w:ilvl w:val="0"/>
                          <w:numId w:val="24"/>
                        </w:numPr>
                      </w:pPr>
                      <w:r w:rsidRPr="001103E3">
                        <w:t>Kindergarten Readiness Program</w:t>
                      </w:r>
                      <w:r w:rsidRPr="004F15A1">
                        <w:rPr>
                          <w:b/>
                          <w:bCs/>
                          <w:color w:val="0070C0"/>
                          <w:sz w:val="24"/>
                          <w:szCs w:val="32"/>
                        </w:rPr>
                        <w:t>*</w:t>
                      </w:r>
                      <w:r w:rsidRPr="001103E3">
                        <w:t xml:space="preserve"> </w:t>
                      </w:r>
                    </w:p>
                    <w:p w14:paraId="4FE761FB" w14:textId="77777777" w:rsidR="001103E3" w:rsidRPr="001103E3" w:rsidRDefault="001103E3" w:rsidP="00E11CB6">
                      <w:pPr>
                        <w:pStyle w:val="Text"/>
                        <w:numPr>
                          <w:ilvl w:val="0"/>
                          <w:numId w:val="24"/>
                        </w:numPr>
                      </w:pPr>
                      <w:r w:rsidRPr="001103E3">
                        <w:t>Messy Mornings</w:t>
                      </w:r>
                    </w:p>
                    <w:p w14:paraId="7AA6BB36" w14:textId="77777777" w:rsidR="001103E3" w:rsidRPr="001103E3" w:rsidRDefault="001103E3" w:rsidP="00E11CB6">
                      <w:pPr>
                        <w:pStyle w:val="Text"/>
                        <w:numPr>
                          <w:ilvl w:val="0"/>
                          <w:numId w:val="24"/>
                        </w:numPr>
                      </w:pPr>
                      <w:r w:rsidRPr="001103E3">
                        <w:t>Playgroups</w:t>
                      </w:r>
                    </w:p>
                    <w:p w14:paraId="69690F6F" w14:textId="77777777" w:rsidR="001103E3" w:rsidRPr="001103E3" w:rsidRDefault="001103E3" w:rsidP="00E11CB6">
                      <w:pPr>
                        <w:pStyle w:val="Text"/>
                        <w:numPr>
                          <w:ilvl w:val="0"/>
                          <w:numId w:val="24"/>
                        </w:numPr>
                      </w:pPr>
                      <w:r w:rsidRPr="001103E3">
                        <w:t>Social media messaging (e.g., Facebook, Next Door App) and E-newsletter</w:t>
                      </w:r>
                    </w:p>
                    <w:p w14:paraId="7E82093C" w14:textId="77777777" w:rsidR="001103E3" w:rsidRDefault="001103E3" w:rsidP="00E11CB6">
                      <w:pPr>
                        <w:pStyle w:val="Text"/>
                        <w:numPr>
                          <w:ilvl w:val="0"/>
                          <w:numId w:val="24"/>
                        </w:numPr>
                      </w:pPr>
                      <w:r w:rsidRPr="001103E3">
                        <w:t>Welcome Baby/Welcome Wagon – potentially adding home visiting or nurses.</w:t>
                      </w:r>
                    </w:p>
                    <w:p w14:paraId="1D7B6DAD" w14:textId="77777777" w:rsidR="004F15A1" w:rsidRPr="001103E3" w:rsidRDefault="004F15A1" w:rsidP="00B236CC">
                      <w:pPr>
                        <w:pStyle w:val="Text"/>
                        <w:contextualSpacing/>
                      </w:pPr>
                    </w:p>
                    <w:p w14:paraId="5DA942EC" w14:textId="77777777" w:rsidR="001103E3" w:rsidRPr="00B236CC" w:rsidRDefault="001103E3" w:rsidP="00E11CB6">
                      <w:pPr>
                        <w:pStyle w:val="Text"/>
                        <w:rPr>
                          <w:i/>
                          <w:iCs/>
                          <w:color w:val="0070C0"/>
                          <w:sz w:val="20"/>
                          <w:szCs w:val="24"/>
                        </w:rPr>
                      </w:pPr>
                      <w:r w:rsidRPr="00B236CC">
                        <w:rPr>
                          <w:i/>
                          <w:iCs/>
                          <w:color w:val="0070C0"/>
                          <w:sz w:val="20"/>
                          <w:szCs w:val="24"/>
                        </w:rPr>
                        <w:t>* These strategies will depend on the impact of Transitional Kindergarten</w:t>
                      </w:r>
                    </w:p>
                    <w:p w14:paraId="015686F1" w14:textId="5E871189" w:rsidR="001103E3" w:rsidRPr="00202E4F" w:rsidRDefault="001103E3" w:rsidP="00E11CB6">
                      <w:pPr>
                        <w:pStyle w:val="Text"/>
                        <w:rPr>
                          <w:sz w:val="24"/>
                        </w:rPr>
                      </w:pPr>
                    </w:p>
                  </w:txbxContent>
                </v:textbox>
                <w10:wrap type="square" anchorx="page"/>
              </v:shape>
            </w:pict>
          </mc:Fallback>
        </mc:AlternateContent>
      </w:r>
      <w:r w:rsidR="008C3A8F">
        <w:t>The strategies and activities support</w:t>
      </w:r>
      <w:r w:rsidR="00864813">
        <w:t xml:space="preserve">ed through or funded by First 5 Amador </w:t>
      </w:r>
      <w:r w:rsidR="009C6BC7">
        <w:t>intend</w:t>
      </w:r>
      <w:r w:rsidR="00864813">
        <w:t xml:space="preserve"> to achieve the </w:t>
      </w:r>
      <w:r w:rsidR="00E450E7">
        <w:t xml:space="preserve">plan’s </w:t>
      </w:r>
      <w:r w:rsidR="00864813">
        <w:t xml:space="preserve">goals and objectives. </w:t>
      </w:r>
      <w:r w:rsidR="006B10B2">
        <w:t>Enhancing resilience, building connections, and leveraging existing partnerships and community assets are each essential in this work.</w:t>
      </w:r>
    </w:p>
    <w:p w14:paraId="40D3AAA2" w14:textId="1DDE2D91" w:rsidR="008329EA" w:rsidRDefault="00C729FA" w:rsidP="004F15A1">
      <w:pPr>
        <w:pStyle w:val="Text"/>
        <w:spacing w:after="240"/>
      </w:pPr>
      <w:r>
        <w:t xml:space="preserve">As noted under the </w:t>
      </w:r>
      <w:hyperlink w:anchor="_Evaluation_–_Purpose" w:history="1">
        <w:r w:rsidRPr="00E450E7">
          <w:rPr>
            <w:rStyle w:val="Hyperlink"/>
          </w:rPr>
          <w:t>Evaluation</w:t>
        </w:r>
      </w:hyperlink>
      <w:r>
        <w:t xml:space="preserve"> section, First 5 Amador adjusts or modifies its investments based on evaluation results and input from </w:t>
      </w:r>
      <w:r w:rsidR="00841443">
        <w:t xml:space="preserve">the community. During the planning process, </w:t>
      </w:r>
      <w:r w:rsidR="00CD05E9">
        <w:t>several</w:t>
      </w:r>
      <w:r w:rsidR="00841443">
        <w:t xml:space="preserve"> “must” have strategies </w:t>
      </w:r>
      <w:r w:rsidR="00BC6CAC">
        <w:t xml:space="preserve">– those with increased participation and </w:t>
      </w:r>
      <w:r w:rsidR="00F056DB">
        <w:t>results</w:t>
      </w:r>
      <w:r w:rsidR="00567794">
        <w:t>,</w:t>
      </w:r>
      <w:r w:rsidR="00F056DB">
        <w:t xml:space="preserve"> or</w:t>
      </w:r>
      <w:r w:rsidR="00BC6CAC">
        <w:t xml:space="preserve"> </w:t>
      </w:r>
      <w:r w:rsidR="00567794">
        <w:t>that achieved the</w:t>
      </w:r>
      <w:r w:rsidR="00BC6CAC">
        <w:t xml:space="preserve"> </w:t>
      </w:r>
      <w:r w:rsidR="000F6009">
        <w:t xml:space="preserve">desired outcomes - </w:t>
      </w:r>
      <w:r w:rsidR="00841443">
        <w:t xml:space="preserve">were identified. Some are already in place, while others will take time to </w:t>
      </w:r>
      <w:r w:rsidR="00BE2AFA">
        <w:t>create</w:t>
      </w:r>
      <w:r w:rsidR="00BD3859">
        <w:t xml:space="preserve">/expand existing </w:t>
      </w:r>
      <w:r w:rsidR="00BE2AFA">
        <w:t>partnerships and community</w:t>
      </w:r>
      <w:r w:rsidR="00BD3859">
        <w:t xml:space="preserve"> resources.</w:t>
      </w:r>
    </w:p>
    <w:p w14:paraId="3BA798F1" w14:textId="5CA50B13" w:rsidR="00F056DB" w:rsidRDefault="00F056DB" w:rsidP="00272A73">
      <w:pPr>
        <w:pStyle w:val="Text"/>
      </w:pPr>
      <w:r>
        <w:t xml:space="preserve">We </w:t>
      </w:r>
      <w:r w:rsidR="003969B7">
        <w:t xml:space="preserve">seek </w:t>
      </w:r>
      <w:r>
        <w:t>strategies and activities</w:t>
      </w:r>
      <w:r w:rsidR="00B17DAC">
        <w:t xml:space="preserve"> that demonstrate aspects of successful programs, interactions, and partnership</w:t>
      </w:r>
      <w:r w:rsidR="00553F96">
        <w:t>s</w:t>
      </w:r>
      <w:r w:rsidR="00B17DAC">
        <w:t xml:space="preserve"> (beyond</w:t>
      </w:r>
      <w:r w:rsidR="003969B7">
        <w:t xml:space="preserve"> or in addition to</w:t>
      </w:r>
      <w:r w:rsidR="00B17DAC">
        <w:t xml:space="preserve"> the evaluation results)</w:t>
      </w:r>
      <w:r w:rsidR="00E91D55">
        <w:t>. These strategies include</w:t>
      </w:r>
      <w:r w:rsidR="00B17DAC">
        <w:t>:</w:t>
      </w:r>
    </w:p>
    <w:p w14:paraId="0D05CDAA" w14:textId="77777777" w:rsidR="00DB0233" w:rsidRDefault="00DB0233" w:rsidP="004F15A1">
      <w:pPr>
        <w:pStyle w:val="Text"/>
        <w:numPr>
          <w:ilvl w:val="0"/>
          <w:numId w:val="13"/>
        </w:numPr>
        <w:spacing w:after="240"/>
        <w:ind w:left="0" w:firstLine="0"/>
        <w:sectPr w:rsidR="00DB0233" w:rsidSect="00363599">
          <w:headerReference w:type="default" r:id="rId24"/>
          <w:footerReference w:type="even" r:id="rId25"/>
          <w:footerReference w:type="default" r:id="rId26"/>
          <w:headerReference w:type="first" r:id="rId27"/>
          <w:footerReference w:type="first" r:id="rId28"/>
          <w:pgSz w:w="12240" w:h="15840" w:code="1"/>
          <w:pgMar w:top="720" w:right="1440" w:bottom="720" w:left="1440" w:header="576" w:footer="432" w:gutter="0"/>
          <w:pgNumType w:start="0"/>
          <w:cols w:space="708"/>
          <w:docGrid w:linePitch="360"/>
        </w:sectPr>
      </w:pPr>
    </w:p>
    <w:p w14:paraId="785A1716" w14:textId="77777777" w:rsidR="00B17DAC" w:rsidRPr="00F40400" w:rsidRDefault="00B17DAC" w:rsidP="00B236CC">
      <w:pPr>
        <w:pStyle w:val="Text"/>
        <w:numPr>
          <w:ilvl w:val="0"/>
          <w:numId w:val="13"/>
        </w:numPr>
        <w:spacing w:after="80" w:line="264" w:lineRule="auto"/>
      </w:pPr>
      <w:r w:rsidRPr="00F40400">
        <w:t xml:space="preserve">Family connections and support </w:t>
      </w:r>
    </w:p>
    <w:p w14:paraId="3334943D" w14:textId="74F206B4" w:rsidR="00B17DAC" w:rsidRPr="00F40400" w:rsidRDefault="00B17DAC" w:rsidP="00B236CC">
      <w:pPr>
        <w:pStyle w:val="Text"/>
        <w:numPr>
          <w:ilvl w:val="0"/>
          <w:numId w:val="13"/>
        </w:numPr>
        <w:spacing w:after="80" w:line="264" w:lineRule="auto"/>
      </w:pPr>
      <w:r w:rsidRPr="00F40400">
        <w:t xml:space="preserve">Consistency </w:t>
      </w:r>
    </w:p>
    <w:p w14:paraId="0327BBB6" w14:textId="4E9E4BDA" w:rsidR="00B17DAC" w:rsidRPr="00F40400" w:rsidRDefault="00B17DAC" w:rsidP="00B236CC">
      <w:pPr>
        <w:pStyle w:val="Text"/>
        <w:numPr>
          <w:ilvl w:val="0"/>
          <w:numId w:val="13"/>
        </w:numPr>
        <w:spacing w:after="80" w:line="264" w:lineRule="auto"/>
      </w:pPr>
      <w:r w:rsidRPr="00F40400">
        <w:t xml:space="preserve">Makerspaces for adults and kids </w:t>
      </w:r>
    </w:p>
    <w:p w14:paraId="2658D689" w14:textId="112EF176" w:rsidR="00B17DAC" w:rsidRPr="00950DF0" w:rsidRDefault="00B17DAC" w:rsidP="00B236CC">
      <w:pPr>
        <w:pStyle w:val="Text"/>
        <w:numPr>
          <w:ilvl w:val="0"/>
          <w:numId w:val="13"/>
        </w:numPr>
        <w:spacing w:after="80" w:line="264" w:lineRule="auto"/>
      </w:pPr>
      <w:r w:rsidRPr="00F40400">
        <w:t xml:space="preserve">Extended hours for working </w:t>
      </w:r>
      <w:r w:rsidR="00F16DB7" w:rsidRPr="00F40400">
        <w:t>parents.</w:t>
      </w:r>
    </w:p>
    <w:p w14:paraId="392B2010" w14:textId="57014BC9" w:rsidR="00B17DAC" w:rsidRPr="00B97A25" w:rsidRDefault="00B17DAC" w:rsidP="00B236CC">
      <w:pPr>
        <w:pStyle w:val="Text"/>
        <w:numPr>
          <w:ilvl w:val="0"/>
          <w:numId w:val="13"/>
        </w:numPr>
        <w:spacing w:after="80" w:line="264" w:lineRule="auto"/>
      </w:pPr>
      <w:r w:rsidRPr="00B97A25">
        <w:t xml:space="preserve">Family </w:t>
      </w:r>
      <w:r w:rsidR="009C7090" w:rsidRPr="00B97A25">
        <w:t xml:space="preserve">diversity </w:t>
      </w:r>
      <w:r w:rsidRPr="00B97A25">
        <w:t xml:space="preserve">(inclusive of all ages) </w:t>
      </w:r>
    </w:p>
    <w:p w14:paraId="4679CB92" w14:textId="68EC4302" w:rsidR="00B17DAC" w:rsidRPr="00B97A25" w:rsidRDefault="00B17DAC" w:rsidP="00B236CC">
      <w:pPr>
        <w:pStyle w:val="Text"/>
        <w:numPr>
          <w:ilvl w:val="0"/>
          <w:numId w:val="13"/>
        </w:numPr>
        <w:spacing w:after="80" w:line="264" w:lineRule="auto"/>
      </w:pPr>
      <w:r w:rsidRPr="00B97A25">
        <w:t xml:space="preserve">Modeling </w:t>
      </w:r>
      <w:r w:rsidR="006A1E33" w:rsidRPr="00B97A25">
        <w:t xml:space="preserve">positive </w:t>
      </w:r>
      <w:r w:rsidRPr="00B97A25">
        <w:t>behaviors, interactions, expectations, etc.</w:t>
      </w:r>
    </w:p>
    <w:p w14:paraId="3AEA573B" w14:textId="57D71AA7" w:rsidR="00F16DB7" w:rsidRDefault="008E4528" w:rsidP="00B236CC">
      <w:pPr>
        <w:pStyle w:val="Text"/>
        <w:numPr>
          <w:ilvl w:val="0"/>
          <w:numId w:val="13"/>
        </w:numPr>
        <w:spacing w:after="80" w:line="264" w:lineRule="auto"/>
      </w:pPr>
      <w:r>
        <w:t xml:space="preserve">Successful </w:t>
      </w:r>
      <w:r w:rsidR="00F16DB7">
        <w:t>connection to parents, caregivers, and family members</w:t>
      </w:r>
    </w:p>
    <w:p w14:paraId="32AFB29A" w14:textId="43856418" w:rsidR="00955E1A" w:rsidRPr="00955E1A" w:rsidRDefault="00955E1A" w:rsidP="00955E1A">
      <w:pPr>
        <w:sectPr w:rsidR="00955E1A" w:rsidRPr="00955E1A" w:rsidSect="00C3667A">
          <w:type w:val="continuous"/>
          <w:pgSz w:w="12240" w:h="15840" w:code="1"/>
          <w:pgMar w:top="720" w:right="1440" w:bottom="720" w:left="1440" w:header="576" w:footer="432" w:gutter="0"/>
          <w:pgNumType w:start="0"/>
          <w:cols w:space="180"/>
          <w:titlePg/>
          <w:docGrid w:linePitch="360"/>
        </w:sectPr>
      </w:pPr>
    </w:p>
    <w:p w14:paraId="124BDED9" w14:textId="550885E2" w:rsidR="00C3667A" w:rsidRDefault="00C3667A" w:rsidP="00C3667A">
      <w:pPr>
        <w:pStyle w:val="Text"/>
      </w:pPr>
    </w:p>
    <w:p w14:paraId="57F2251C" w14:textId="77777777" w:rsidR="00155298" w:rsidRDefault="00155298" w:rsidP="001E53E1">
      <w:pPr>
        <w:pStyle w:val="Heading5"/>
      </w:pPr>
    </w:p>
    <w:p w14:paraId="12D39B3D" w14:textId="77777777" w:rsidR="004F15A1" w:rsidRDefault="004F15A1">
      <w:r>
        <w:br w:type="page"/>
      </w:r>
    </w:p>
    <w:p w14:paraId="73FE56EA" w14:textId="77777777" w:rsidR="004436F5" w:rsidRDefault="004436F5">
      <w:pPr>
        <w:rPr>
          <w:rFonts w:ascii="Tahoma" w:hAnsi="Tahoma"/>
          <w:b/>
          <w:caps/>
          <w:color w:val="339966"/>
          <w:sz w:val="28"/>
          <w:szCs w:val="28"/>
        </w:rPr>
      </w:pPr>
    </w:p>
    <w:p w14:paraId="46428321" w14:textId="7E36AE8F" w:rsidR="001E53E1" w:rsidRDefault="001E53E1" w:rsidP="001E53E1">
      <w:pPr>
        <w:pStyle w:val="Heading5"/>
      </w:pPr>
      <w:r>
        <w:t>other Opportunities to connect where families gather</w:t>
      </w:r>
    </w:p>
    <w:p w14:paraId="0C8B727E" w14:textId="0354A59D" w:rsidR="00FC0CCA" w:rsidRDefault="00D61B2F" w:rsidP="00272A73">
      <w:pPr>
        <w:pStyle w:val="Text"/>
      </w:pPr>
      <w:r w:rsidRPr="00D61B2F">
        <w:t>The planning group identified another set of opportunities for serving and supporting children ages 0 to 5 and their families and caregivers. Some are already up and running, while others would require expanded partnerships and approaches. Each can reach and benefit many children and their families and caregivers. First 5 Amador will consider each as they implement this plan over the next five years.</w:t>
      </w:r>
    </w:p>
    <w:p w14:paraId="4B196B79" w14:textId="77777777" w:rsidR="005B4468" w:rsidRDefault="005B4468" w:rsidP="000647AA">
      <w:pPr>
        <w:pStyle w:val="Text"/>
        <w:numPr>
          <w:ilvl w:val="0"/>
          <w:numId w:val="13"/>
        </w:numPr>
        <w:spacing w:after="60"/>
        <w:sectPr w:rsidR="005B4468" w:rsidSect="00616E83">
          <w:footerReference w:type="default" r:id="rId29"/>
          <w:type w:val="continuous"/>
          <w:pgSz w:w="12240" w:h="15840" w:code="1"/>
          <w:pgMar w:top="720" w:right="1440" w:bottom="720" w:left="1440" w:header="576" w:footer="432" w:gutter="0"/>
          <w:pgNumType w:start="5"/>
          <w:cols w:space="708"/>
          <w:titlePg/>
          <w:docGrid w:linePitch="360"/>
        </w:sectPr>
      </w:pPr>
    </w:p>
    <w:p w14:paraId="3ED892C2" w14:textId="0A392379" w:rsidR="000647AA" w:rsidRDefault="000647AA" w:rsidP="000647AA">
      <w:pPr>
        <w:pStyle w:val="Text"/>
        <w:numPr>
          <w:ilvl w:val="0"/>
          <w:numId w:val="13"/>
        </w:numPr>
        <w:spacing w:after="60"/>
      </w:pPr>
      <w:r>
        <w:t>After</w:t>
      </w:r>
      <w:r w:rsidR="00DE75CF">
        <w:t>-</w:t>
      </w:r>
      <w:r>
        <w:t>School Activities</w:t>
      </w:r>
    </w:p>
    <w:p w14:paraId="1582E875" w14:textId="77777777" w:rsidR="000647AA" w:rsidRDefault="000647AA" w:rsidP="000647AA">
      <w:pPr>
        <w:pStyle w:val="Text"/>
        <w:numPr>
          <w:ilvl w:val="0"/>
          <w:numId w:val="13"/>
        </w:numPr>
        <w:spacing w:after="60"/>
      </w:pPr>
      <w:r>
        <w:t xml:space="preserve">Arts- Visual, Drama, Dance </w:t>
      </w:r>
    </w:p>
    <w:p w14:paraId="775114AF" w14:textId="77777777" w:rsidR="000647AA" w:rsidRDefault="000647AA" w:rsidP="000647AA">
      <w:pPr>
        <w:pStyle w:val="Text"/>
        <w:numPr>
          <w:ilvl w:val="0"/>
          <w:numId w:val="13"/>
        </w:numPr>
        <w:spacing w:after="60"/>
      </w:pPr>
      <w:r>
        <w:t>Bowling Alley</w:t>
      </w:r>
    </w:p>
    <w:p w14:paraId="038C20FF" w14:textId="77777777" w:rsidR="00EC1D56" w:rsidRDefault="00EC1D56" w:rsidP="00EC1D56">
      <w:pPr>
        <w:pStyle w:val="Text"/>
        <w:numPr>
          <w:ilvl w:val="0"/>
          <w:numId w:val="13"/>
        </w:numPr>
        <w:spacing w:after="60"/>
      </w:pPr>
      <w:r>
        <w:t xml:space="preserve">Community Based Organizations </w:t>
      </w:r>
    </w:p>
    <w:p w14:paraId="31DA9B92" w14:textId="55298065" w:rsidR="00EC1D56" w:rsidRDefault="00EC1D56" w:rsidP="00EC1D56">
      <w:pPr>
        <w:pStyle w:val="Text"/>
        <w:numPr>
          <w:ilvl w:val="1"/>
          <w:numId w:val="13"/>
        </w:numPr>
        <w:spacing w:after="60"/>
      </w:pPr>
      <w:r>
        <w:t>C</w:t>
      </w:r>
      <w:r w:rsidR="002F7A3A">
        <w:t>alifornia Tribal T</w:t>
      </w:r>
      <w:r w:rsidR="00E34E37">
        <w:t xml:space="preserve">ANF </w:t>
      </w:r>
      <w:r>
        <w:t>Workshops</w:t>
      </w:r>
    </w:p>
    <w:p w14:paraId="2A8F0E13" w14:textId="77777777" w:rsidR="00EC1D56" w:rsidRDefault="00EC1D56" w:rsidP="00EC1D56">
      <w:pPr>
        <w:pStyle w:val="Text"/>
        <w:numPr>
          <w:ilvl w:val="1"/>
          <w:numId w:val="13"/>
        </w:numPr>
        <w:spacing w:after="60"/>
      </w:pPr>
      <w:r>
        <w:t>Immunization Clinics</w:t>
      </w:r>
    </w:p>
    <w:p w14:paraId="4D1BC72B" w14:textId="77777777" w:rsidR="00EC1D56" w:rsidRDefault="00EC1D56" w:rsidP="00EC1D56">
      <w:pPr>
        <w:pStyle w:val="Text"/>
        <w:numPr>
          <w:ilvl w:val="1"/>
          <w:numId w:val="13"/>
        </w:numPr>
        <w:spacing w:after="60"/>
      </w:pPr>
      <w:r>
        <w:t xml:space="preserve">Food Banks </w:t>
      </w:r>
    </w:p>
    <w:p w14:paraId="3DB49569" w14:textId="77777777" w:rsidR="00EC1D56" w:rsidRDefault="00EC1D56" w:rsidP="00EC1D56">
      <w:pPr>
        <w:pStyle w:val="Text"/>
        <w:numPr>
          <w:ilvl w:val="1"/>
          <w:numId w:val="13"/>
        </w:numPr>
        <w:spacing w:after="60"/>
      </w:pPr>
      <w:r>
        <w:t>WIC</w:t>
      </w:r>
    </w:p>
    <w:p w14:paraId="23E4030E" w14:textId="77777777" w:rsidR="00EC1D56" w:rsidRDefault="00EC1D56" w:rsidP="00EC1D56">
      <w:pPr>
        <w:pStyle w:val="Text"/>
        <w:numPr>
          <w:ilvl w:val="1"/>
          <w:numId w:val="13"/>
        </w:numPr>
        <w:spacing w:after="60"/>
      </w:pPr>
      <w:r>
        <w:t>Others</w:t>
      </w:r>
    </w:p>
    <w:p w14:paraId="50E9560B" w14:textId="77777777" w:rsidR="003F2D49" w:rsidRDefault="003F2D49" w:rsidP="00F62F6B">
      <w:pPr>
        <w:pStyle w:val="Text"/>
        <w:numPr>
          <w:ilvl w:val="0"/>
          <w:numId w:val="13"/>
        </w:numPr>
        <w:spacing w:after="60"/>
      </w:pPr>
      <w:r>
        <w:t xml:space="preserve">County and State Parks </w:t>
      </w:r>
    </w:p>
    <w:p w14:paraId="473ABDD5" w14:textId="77777777" w:rsidR="000647AA" w:rsidRDefault="000647AA" w:rsidP="000647AA">
      <w:pPr>
        <w:pStyle w:val="Text"/>
        <w:numPr>
          <w:ilvl w:val="0"/>
          <w:numId w:val="13"/>
        </w:numPr>
        <w:spacing w:after="60"/>
      </w:pPr>
      <w:r>
        <w:t>County Fair</w:t>
      </w:r>
    </w:p>
    <w:p w14:paraId="77775DB8" w14:textId="77777777" w:rsidR="005B4468" w:rsidRDefault="005B4468" w:rsidP="005B4468">
      <w:pPr>
        <w:pStyle w:val="Text"/>
        <w:numPr>
          <w:ilvl w:val="0"/>
          <w:numId w:val="13"/>
        </w:numPr>
        <w:spacing w:after="60"/>
      </w:pPr>
      <w:r>
        <w:t xml:space="preserve">Dance Classes and Recitals </w:t>
      </w:r>
    </w:p>
    <w:p w14:paraId="35812D41" w14:textId="77777777" w:rsidR="00EC1D56" w:rsidRDefault="00EC1D56" w:rsidP="00EC1D56">
      <w:pPr>
        <w:pStyle w:val="Text"/>
        <w:numPr>
          <w:ilvl w:val="0"/>
          <w:numId w:val="13"/>
        </w:numPr>
        <w:spacing w:after="60"/>
      </w:pPr>
      <w:r>
        <w:t xml:space="preserve">Events </w:t>
      </w:r>
    </w:p>
    <w:p w14:paraId="37B1DACD" w14:textId="77777777" w:rsidR="00EC1D56" w:rsidRDefault="00EC1D56" w:rsidP="00EC1D56">
      <w:pPr>
        <w:pStyle w:val="Text"/>
        <w:numPr>
          <w:ilvl w:val="1"/>
          <w:numId w:val="13"/>
        </w:numPr>
        <w:spacing w:after="60"/>
      </w:pPr>
      <w:r>
        <w:t xml:space="preserve">Ione Christmas Parade </w:t>
      </w:r>
    </w:p>
    <w:p w14:paraId="3D23A930" w14:textId="77777777" w:rsidR="00EC1D56" w:rsidRDefault="00EC1D56" w:rsidP="00EC1D56">
      <w:pPr>
        <w:pStyle w:val="Text"/>
        <w:numPr>
          <w:ilvl w:val="1"/>
          <w:numId w:val="13"/>
        </w:numPr>
        <w:spacing w:after="60"/>
      </w:pPr>
      <w:r>
        <w:t xml:space="preserve">School Events </w:t>
      </w:r>
    </w:p>
    <w:p w14:paraId="1C1E718E" w14:textId="77777777" w:rsidR="00EC1D56" w:rsidRDefault="00EC1D56" w:rsidP="00EC1D56">
      <w:pPr>
        <w:pStyle w:val="Text"/>
        <w:numPr>
          <w:ilvl w:val="1"/>
          <w:numId w:val="13"/>
        </w:numPr>
        <w:spacing w:after="60"/>
      </w:pPr>
      <w:r>
        <w:t xml:space="preserve">Celebrate Our Children </w:t>
      </w:r>
    </w:p>
    <w:p w14:paraId="2296C76E" w14:textId="77777777" w:rsidR="003F2D49" w:rsidRDefault="003F2D49" w:rsidP="00F62F6B">
      <w:pPr>
        <w:pStyle w:val="Text"/>
        <w:numPr>
          <w:ilvl w:val="0"/>
          <w:numId w:val="13"/>
        </w:numPr>
        <w:spacing w:after="60"/>
      </w:pPr>
      <w:r>
        <w:t>Faith-Based Organizations and Churches</w:t>
      </w:r>
    </w:p>
    <w:p w14:paraId="0D6D7BDD" w14:textId="2CE70DEA" w:rsidR="003F2D49" w:rsidRDefault="003F2D49" w:rsidP="00F62F6B">
      <w:pPr>
        <w:pStyle w:val="Text"/>
        <w:numPr>
          <w:ilvl w:val="0"/>
          <w:numId w:val="13"/>
        </w:numPr>
        <w:spacing w:after="60"/>
      </w:pPr>
      <w:r>
        <w:t xml:space="preserve">Health and Human Services (e.g., Public Health, Social Services, Child Welfare </w:t>
      </w:r>
      <w:r>
        <w:t>System, Behavioral Health), other public agencies</w:t>
      </w:r>
    </w:p>
    <w:p w14:paraId="3C3589E7" w14:textId="08B604A1" w:rsidR="003F2D49" w:rsidRDefault="003F2D49" w:rsidP="00F62F6B">
      <w:pPr>
        <w:pStyle w:val="Text"/>
        <w:numPr>
          <w:ilvl w:val="0"/>
          <w:numId w:val="13"/>
        </w:numPr>
        <w:spacing w:after="60"/>
      </w:pPr>
      <w:r>
        <w:t>Hospital Supports/Classes (</w:t>
      </w:r>
      <w:r w:rsidR="005C5143" w:rsidRPr="005C5143">
        <w:rPr>
          <w:i/>
          <w:iCs/>
        </w:rPr>
        <w:t>Maternal Connections</w:t>
      </w:r>
      <w:r w:rsidR="005C5143">
        <w:rPr>
          <w:i/>
          <w:iCs/>
        </w:rPr>
        <w:t xml:space="preserve"> </w:t>
      </w:r>
      <w:r w:rsidR="005C7A61">
        <w:rPr>
          <w:i/>
          <w:iCs/>
        </w:rPr>
        <w:t xml:space="preserve">- </w:t>
      </w:r>
      <w:r w:rsidR="005C7A61">
        <w:t>peri/postpartum</w:t>
      </w:r>
      <w:r w:rsidR="00724750">
        <w:t xml:space="preserve"> moms</w:t>
      </w:r>
      <w:r>
        <w:t xml:space="preserve">, </w:t>
      </w:r>
      <w:r w:rsidR="00CD7A84" w:rsidRPr="00CD7A84">
        <w:rPr>
          <w:i/>
          <w:iCs/>
        </w:rPr>
        <w:t>Boot Camp for New Dads</w:t>
      </w:r>
      <w:r>
        <w:t>)</w:t>
      </w:r>
    </w:p>
    <w:p w14:paraId="6E3B2DCE" w14:textId="77777777" w:rsidR="00EC1D56" w:rsidRDefault="00EC1D56" w:rsidP="00EC1D56">
      <w:pPr>
        <w:pStyle w:val="Text"/>
        <w:numPr>
          <w:ilvl w:val="0"/>
          <w:numId w:val="13"/>
        </w:numPr>
        <w:spacing w:after="60"/>
      </w:pPr>
      <w:r>
        <w:t xml:space="preserve">Howard Park- Ione </w:t>
      </w:r>
    </w:p>
    <w:p w14:paraId="6F592946" w14:textId="77777777" w:rsidR="00EC1D56" w:rsidRDefault="00EC1D56" w:rsidP="00EC1D56">
      <w:pPr>
        <w:pStyle w:val="Text"/>
        <w:numPr>
          <w:ilvl w:val="1"/>
          <w:numId w:val="13"/>
        </w:numPr>
        <w:spacing w:after="60"/>
      </w:pPr>
      <w:r>
        <w:t>Little League</w:t>
      </w:r>
    </w:p>
    <w:p w14:paraId="4A9162EE" w14:textId="77777777" w:rsidR="00EC1D56" w:rsidRDefault="00EC1D56" w:rsidP="00EC1D56">
      <w:pPr>
        <w:pStyle w:val="Text"/>
        <w:numPr>
          <w:ilvl w:val="1"/>
          <w:numId w:val="13"/>
        </w:numPr>
        <w:spacing w:after="60"/>
      </w:pPr>
      <w:r>
        <w:t>Soccer</w:t>
      </w:r>
    </w:p>
    <w:p w14:paraId="468D3215" w14:textId="77777777" w:rsidR="00EC1D56" w:rsidRDefault="00EC1D56" w:rsidP="00EC1D56">
      <w:pPr>
        <w:pStyle w:val="Text"/>
        <w:numPr>
          <w:ilvl w:val="1"/>
          <w:numId w:val="13"/>
        </w:numPr>
        <w:spacing w:after="60"/>
      </w:pPr>
      <w:r>
        <w:t>Girls softball</w:t>
      </w:r>
    </w:p>
    <w:p w14:paraId="55F2C325" w14:textId="77777777" w:rsidR="00EC1D56" w:rsidRDefault="00EC1D56" w:rsidP="00EC1D56">
      <w:pPr>
        <w:pStyle w:val="Text"/>
        <w:numPr>
          <w:ilvl w:val="0"/>
          <w:numId w:val="13"/>
        </w:numPr>
        <w:spacing w:after="60"/>
      </w:pPr>
      <w:r>
        <w:t xml:space="preserve">Little Free Libraries </w:t>
      </w:r>
    </w:p>
    <w:p w14:paraId="53E1C8C6" w14:textId="77777777" w:rsidR="00EC1D56" w:rsidRDefault="00EC1D56" w:rsidP="00EC1D56">
      <w:pPr>
        <w:pStyle w:val="Text"/>
        <w:numPr>
          <w:ilvl w:val="0"/>
          <w:numId w:val="13"/>
        </w:numPr>
        <w:spacing w:after="60"/>
      </w:pPr>
      <w:r>
        <w:t>Lower Income Apartment Complexes</w:t>
      </w:r>
    </w:p>
    <w:p w14:paraId="6CF83ABB" w14:textId="77777777" w:rsidR="003F2D49" w:rsidRDefault="003F2D49" w:rsidP="00F62F6B">
      <w:pPr>
        <w:pStyle w:val="Text"/>
        <w:numPr>
          <w:ilvl w:val="0"/>
          <w:numId w:val="13"/>
        </w:numPr>
        <w:spacing w:after="60"/>
      </w:pPr>
      <w:r>
        <w:t>Medical offices</w:t>
      </w:r>
    </w:p>
    <w:p w14:paraId="09F213A5" w14:textId="77777777" w:rsidR="003F2D49" w:rsidRDefault="003F2D49" w:rsidP="00F62F6B">
      <w:pPr>
        <w:pStyle w:val="Text"/>
        <w:numPr>
          <w:ilvl w:val="0"/>
          <w:numId w:val="13"/>
        </w:numPr>
        <w:spacing w:after="60"/>
      </w:pPr>
      <w:r>
        <w:t>Play Groups-Formal and Organic/Pop-Up Groups</w:t>
      </w:r>
    </w:p>
    <w:p w14:paraId="26E85039" w14:textId="77777777" w:rsidR="003F2D49" w:rsidRDefault="003F2D49" w:rsidP="00F62F6B">
      <w:pPr>
        <w:pStyle w:val="Text"/>
        <w:numPr>
          <w:ilvl w:val="0"/>
          <w:numId w:val="13"/>
        </w:numPr>
        <w:spacing w:after="60"/>
      </w:pPr>
      <w:r>
        <w:t xml:space="preserve">Playgrounds </w:t>
      </w:r>
    </w:p>
    <w:p w14:paraId="2C4A93A2" w14:textId="77777777" w:rsidR="00EC1D56" w:rsidRDefault="00EC1D56" w:rsidP="00EC1D56">
      <w:pPr>
        <w:pStyle w:val="Text"/>
        <w:numPr>
          <w:ilvl w:val="0"/>
          <w:numId w:val="13"/>
        </w:numPr>
        <w:spacing w:after="60"/>
      </w:pPr>
      <w:r>
        <w:t>Recreation Center</w:t>
      </w:r>
    </w:p>
    <w:p w14:paraId="052C6E9F" w14:textId="77777777" w:rsidR="00EC1D56" w:rsidRDefault="00EC1D56" w:rsidP="00EC1D56">
      <w:pPr>
        <w:pStyle w:val="Text"/>
        <w:numPr>
          <w:ilvl w:val="0"/>
          <w:numId w:val="13"/>
        </w:numPr>
        <w:spacing w:after="60"/>
      </w:pPr>
      <w:r>
        <w:t xml:space="preserve">Satellite Libraries </w:t>
      </w:r>
    </w:p>
    <w:p w14:paraId="395A65C9" w14:textId="77777777" w:rsidR="003F2D49" w:rsidRDefault="003F2D49" w:rsidP="00F62F6B">
      <w:pPr>
        <w:pStyle w:val="Text"/>
        <w:numPr>
          <w:ilvl w:val="0"/>
          <w:numId w:val="13"/>
        </w:numPr>
        <w:spacing w:after="60"/>
      </w:pPr>
      <w:r>
        <w:t>Schools-Including Public, Private, and Homeschools</w:t>
      </w:r>
    </w:p>
    <w:p w14:paraId="7F006EBF" w14:textId="77777777" w:rsidR="00EC1D56" w:rsidRDefault="00EC1D56" w:rsidP="00EC1D56">
      <w:pPr>
        <w:pStyle w:val="Text"/>
        <w:numPr>
          <w:ilvl w:val="0"/>
          <w:numId w:val="13"/>
        </w:numPr>
        <w:spacing w:after="60"/>
      </w:pPr>
      <w:r>
        <w:t>Sporting Events and Activities</w:t>
      </w:r>
    </w:p>
    <w:p w14:paraId="4EA589C0" w14:textId="5BAFF8F4" w:rsidR="00EC1D56" w:rsidRDefault="00EC1D56" w:rsidP="00EC1D56">
      <w:pPr>
        <w:pStyle w:val="Text"/>
        <w:numPr>
          <w:ilvl w:val="0"/>
          <w:numId w:val="13"/>
        </w:numPr>
        <w:spacing w:after="60"/>
      </w:pPr>
      <w:r>
        <w:t xml:space="preserve">Supermarkets </w:t>
      </w:r>
      <w:r w:rsidR="009C4E95">
        <w:t>a</w:t>
      </w:r>
      <w:r>
        <w:t>nd Grocery Stores</w:t>
      </w:r>
    </w:p>
    <w:p w14:paraId="293CD661" w14:textId="77777777" w:rsidR="005B4468" w:rsidRDefault="005B4468" w:rsidP="00B245EE">
      <w:pPr>
        <w:pStyle w:val="Text"/>
        <w:spacing w:after="60"/>
        <w:ind w:left="360"/>
        <w:sectPr w:rsidR="005B4468" w:rsidSect="005B4468">
          <w:type w:val="continuous"/>
          <w:pgSz w:w="12240" w:h="15840" w:code="1"/>
          <w:pgMar w:top="720" w:right="1440" w:bottom="720" w:left="1440" w:header="576" w:footer="432" w:gutter="0"/>
          <w:pgNumType w:start="0"/>
          <w:cols w:num="2" w:space="708"/>
          <w:titlePg/>
          <w:docGrid w:linePitch="360"/>
        </w:sectPr>
      </w:pPr>
    </w:p>
    <w:p w14:paraId="65E15659" w14:textId="2362F18D" w:rsidR="00F62F6B" w:rsidRDefault="00F62F6B" w:rsidP="00B245EE">
      <w:pPr>
        <w:pStyle w:val="Text"/>
        <w:spacing w:after="60"/>
        <w:ind w:left="360"/>
      </w:pPr>
    </w:p>
    <w:p w14:paraId="0208F845" w14:textId="25D98165" w:rsidR="00FC0CCA" w:rsidRDefault="00F922D4" w:rsidP="00272A73">
      <w:pPr>
        <w:pStyle w:val="Text"/>
      </w:pPr>
      <w:r>
        <w:rPr>
          <w:noProof/>
        </w:rPr>
        <mc:AlternateContent>
          <mc:Choice Requires="wpg">
            <w:drawing>
              <wp:anchor distT="0" distB="0" distL="114300" distR="114300" simplePos="0" relativeHeight="251672588" behindDoc="1" locked="1" layoutInCell="1" allowOverlap="1" wp14:anchorId="7DEAC4A9" wp14:editId="2F549B9B">
                <wp:simplePos x="0" y="0"/>
                <wp:positionH relativeFrom="column">
                  <wp:posOffset>482852</wp:posOffset>
                </wp:positionH>
                <wp:positionV relativeFrom="page">
                  <wp:posOffset>7095490</wp:posOffset>
                </wp:positionV>
                <wp:extent cx="4828032" cy="1993392"/>
                <wp:effectExtent l="0" t="0" r="0" b="6985"/>
                <wp:wrapTight wrapText="bothSides">
                  <wp:wrapPolygon edited="0">
                    <wp:start x="0" y="0"/>
                    <wp:lineTo x="0" y="21469"/>
                    <wp:lineTo x="7074" y="21469"/>
                    <wp:lineTo x="21478" y="21469"/>
                    <wp:lineTo x="21478" y="0"/>
                    <wp:lineTo x="14915" y="0"/>
                    <wp:lineTo x="0" y="0"/>
                  </wp:wrapPolygon>
                </wp:wrapTight>
                <wp:docPr id="25" name="Group 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828032" cy="1993392"/>
                          <a:chOff x="0" y="0"/>
                          <a:chExt cx="5648697" cy="2438400"/>
                        </a:xfrm>
                      </wpg:grpSpPr>
                      <pic:pic xmlns:pic="http://schemas.openxmlformats.org/drawingml/2006/picture">
                        <pic:nvPicPr>
                          <pic:cNvPr id="17" name="Picture 17" descr="A person holding a baby&#10;&#10;Description automatically generated with medium confidence"/>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rot="5400000">
                            <a:off x="-304800" y="304800"/>
                            <a:ext cx="2438400" cy="1828800"/>
                          </a:xfrm>
                          <a:prstGeom prst="rect">
                            <a:avLst/>
                          </a:prstGeom>
                        </pic:spPr>
                      </pic:pic>
                      <pic:pic xmlns:pic="http://schemas.openxmlformats.org/drawingml/2006/picture">
                        <pic:nvPicPr>
                          <pic:cNvPr id="18" name="Picture 18" descr="A picture containing person, outdoor, wooden, drinking&#10;&#10;Description automatically generated"/>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1976887" y="7188"/>
                            <a:ext cx="1897380" cy="2414905"/>
                          </a:xfrm>
                          <a:prstGeom prst="rect">
                            <a:avLst/>
                          </a:prstGeom>
                        </pic:spPr>
                      </pic:pic>
                      <pic:pic xmlns:pic="http://schemas.openxmlformats.org/drawingml/2006/picture">
                        <pic:nvPicPr>
                          <pic:cNvPr id="19" name="Picture 19" descr="A picture containing person&#10;&#10;Description automatically generated"/>
                          <pic:cNvPicPr>
                            <a:picLocks noChangeAspect="1"/>
                          </pic:cNvPicPr>
                        </pic:nvPicPr>
                        <pic:blipFill rotWithShape="1">
                          <a:blip r:embed="rId32" cstate="print">
                            <a:extLst>
                              <a:ext uri="{28A0092B-C50C-407E-A947-70E740481C1C}">
                                <a14:useLocalDpi xmlns:a14="http://schemas.microsoft.com/office/drawing/2010/main" val="0"/>
                              </a:ext>
                            </a:extLst>
                          </a:blip>
                          <a:srcRect t="14331" b="5756"/>
                          <a:stretch/>
                        </pic:blipFill>
                        <pic:spPr bwMode="auto">
                          <a:xfrm>
                            <a:off x="4047227" y="15814"/>
                            <a:ext cx="1601470" cy="24136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710EB15" id="Group 25" o:spid="_x0000_s1026" style="position:absolute;margin-left:38pt;margin-top:558.7pt;width:380.15pt;height:156.95pt;z-index:-251643892;mso-position-vertical-relative:page;mso-width-relative:margin;mso-height-relative:margin" coordsize="56486,24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">
                <o:lock v:ext="edit" aspectratio="t"/>
                <v:shape id="Picture 17" o:spid="_x0000_s1027" type="#_x0000_t75" alt="A person holding a baby&#10;&#10;Description automatically generated with medium confidence" style="position:absolute;left:-3048;top:3048;width:24384;height:182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">
                  <v:imagedata r:id="rId33" o:title="A person holding a baby&#10;&#10;Description automatically generated with medium confidence"/>
                </v:shape>
                <v:shape id="Picture 18" o:spid="_x0000_s1028" type="#_x0000_t75" alt="A picture containing person, outdoor, wooden, drinking&#10;&#10;Description automatically generated" style="position:absolute;left:19768;top:71;width:18974;height:24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">
                  <v:imagedata r:id="rId34" o:title="A picture containing person, outdoor, wooden, drinking&#10;&#10;Description automatically generated"/>
                </v:shape>
                <v:shape id="Picture 19" o:spid="_x0000_s1029" type="#_x0000_t75" alt="A picture containing person&#10;&#10;Description automatically generated" style="position:absolute;left:40472;top:158;width:16014;height:24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">
                  <v:imagedata r:id="rId35" o:title="A picture containing person&#10;&#10;Description automatically generated" croptop="9392f" cropbottom="3772f"/>
                </v:shape>
                <w10:wrap type="tight" anchory="page"/>
                <w10:anchorlock/>
              </v:group>
            </w:pict>
          </mc:Fallback>
        </mc:AlternateContent>
      </w:r>
    </w:p>
    <w:p w14:paraId="371C4EB5" w14:textId="1CB1EF5A" w:rsidR="00272A73" w:rsidRDefault="00272A73" w:rsidP="00272A73">
      <w:pPr>
        <w:pStyle w:val="Text"/>
      </w:pPr>
    </w:p>
    <w:p w14:paraId="2400B602" w14:textId="6F9AA7AD" w:rsidR="00675DAF" w:rsidRDefault="00675DAF">
      <w:pPr>
        <w:tabs>
          <w:tab w:val="left" w:pos="3218"/>
          <w:tab w:val="left" w:pos="6434"/>
        </w:tabs>
        <w:ind w:left="108"/>
      </w:pPr>
      <w:r>
        <w:tab/>
      </w:r>
      <w:r>
        <w:tab/>
      </w:r>
    </w:p>
    <w:p w14:paraId="64B4BE4B" w14:textId="1911F996" w:rsidR="00AB4A1B" w:rsidRDefault="00AB4A1B">
      <w:pPr>
        <w:rPr>
          <w:rFonts w:ascii="Tahoma" w:hAnsi="Tahoma"/>
          <w:sz w:val="22"/>
          <w:szCs w:val="28"/>
        </w:rPr>
      </w:pPr>
      <w:r>
        <w:br w:type="page"/>
      </w:r>
    </w:p>
    <w:p w14:paraId="61A0BC38" w14:textId="77777777" w:rsidR="00AB4A1B" w:rsidRDefault="00AB4A1B" w:rsidP="00272A73">
      <w:pPr>
        <w:pStyle w:val="Text"/>
      </w:pPr>
    </w:p>
    <w:p w14:paraId="11EF8391" w14:textId="74E7A0AE" w:rsidR="00AB4A1B" w:rsidRPr="00272A73" w:rsidRDefault="00BE44AB" w:rsidP="00AB4A1B">
      <w:pPr>
        <w:pStyle w:val="Heading3"/>
        <w:spacing w:before="0"/>
        <w:jc w:val="left"/>
      </w:pPr>
      <w:bookmarkStart w:id="1" w:name="_Evaluation_–_Purpose"/>
      <w:bookmarkEnd w:id="1"/>
      <w:r>
        <w:t xml:space="preserve">Evaluation </w:t>
      </w:r>
      <w:r w:rsidR="00B86D91">
        <w:t>– Purpose</w:t>
      </w:r>
      <w:r w:rsidR="00366ADF">
        <w:t xml:space="preserve"> and</w:t>
      </w:r>
      <w:r w:rsidR="00B86D91">
        <w:t xml:space="preserve"> Approach</w:t>
      </w:r>
    </w:p>
    <w:p w14:paraId="2C96FC3D" w14:textId="77777777" w:rsidR="00AB4A1B" w:rsidRDefault="00AB4A1B" w:rsidP="00AB4A1B">
      <w:pPr>
        <w:pStyle w:val="Text"/>
      </w:pPr>
      <w:r w:rsidRPr="00E44B70">
        <w:rPr>
          <w:noProof/>
          <w:lang w:eastAsia="en-AU"/>
        </w:rPr>
        <mc:AlternateContent>
          <mc:Choice Requires="wps">
            <w:drawing>
              <wp:inline distT="0" distB="0" distL="0" distR="0" wp14:anchorId="2F932A82" wp14:editId="3BD2853C">
                <wp:extent cx="1558343" cy="45719"/>
                <wp:effectExtent l="0" t="0" r="3810" b="5715"/>
                <wp:docPr id="9" name="Rectangl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4EBB391C" id="Rectangle 9"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" fillcolor="#e2b80f [3204]" stroked="f" strokeweight="2pt">
                <v:stroke miterlimit="4"/>
                <v:textbox style="mso-fit-shape-to-text:t" inset="3pt,3pt,3pt,3pt"/>
                <w10:anchorlock/>
              </v:rect>
            </w:pict>
          </mc:Fallback>
        </mc:AlternateContent>
      </w:r>
    </w:p>
    <w:p w14:paraId="1341CF39" w14:textId="0C6B7AE3" w:rsidR="00FC7B00" w:rsidRDefault="00FC7B00" w:rsidP="00FC7B00">
      <w:pPr>
        <w:pStyle w:val="Heading5"/>
      </w:pPr>
      <w:r>
        <w:t>Purpose</w:t>
      </w:r>
    </w:p>
    <w:p w14:paraId="37576A3B" w14:textId="058B153E" w:rsidR="00AB4A1B" w:rsidRDefault="006D279C" w:rsidP="00AB4A1B">
      <w:pPr>
        <w:pStyle w:val="Text"/>
      </w:pPr>
      <w:r>
        <w:t xml:space="preserve">First 5 </w:t>
      </w:r>
      <w:r w:rsidR="008006A6">
        <w:t xml:space="preserve">Amador is required to conduct evaluations </w:t>
      </w:r>
      <w:r w:rsidR="0087125E">
        <w:t xml:space="preserve">annually. The evaluation results are used </w:t>
      </w:r>
      <w:r w:rsidR="008006A6">
        <w:t>to:</w:t>
      </w:r>
    </w:p>
    <w:p w14:paraId="7A0064E0" w14:textId="484E9DE8" w:rsidR="00505905" w:rsidRPr="00505905" w:rsidRDefault="00505905" w:rsidP="008006A6">
      <w:pPr>
        <w:pStyle w:val="Text"/>
        <w:numPr>
          <w:ilvl w:val="0"/>
          <w:numId w:val="8"/>
        </w:numPr>
      </w:pPr>
      <w:r w:rsidRPr="00505905">
        <w:t>Guide program implementation and ongoing improvement</w:t>
      </w:r>
      <w:r w:rsidR="0087125E">
        <w:t>.</w:t>
      </w:r>
    </w:p>
    <w:p w14:paraId="7C2AD145" w14:textId="7178F4A7" w:rsidR="00505905" w:rsidRPr="00505905" w:rsidRDefault="00505905" w:rsidP="008006A6">
      <w:pPr>
        <w:pStyle w:val="Text"/>
        <w:numPr>
          <w:ilvl w:val="0"/>
          <w:numId w:val="8"/>
        </w:numPr>
      </w:pPr>
      <w:r w:rsidRPr="00505905">
        <w:t xml:space="preserve">Communicate key findings and successful approaches for supporting children ages 0 – </w:t>
      </w:r>
      <w:r w:rsidR="0087125E" w:rsidRPr="00505905">
        <w:t>5.</w:t>
      </w:r>
    </w:p>
    <w:p w14:paraId="11AB337D" w14:textId="16441363" w:rsidR="00505905" w:rsidRPr="00505905" w:rsidRDefault="00505905" w:rsidP="008006A6">
      <w:pPr>
        <w:pStyle w:val="Text"/>
        <w:numPr>
          <w:ilvl w:val="0"/>
          <w:numId w:val="8"/>
        </w:numPr>
      </w:pPr>
      <w:r w:rsidRPr="00505905">
        <w:t xml:space="preserve">Inform </w:t>
      </w:r>
      <w:r w:rsidR="0087125E" w:rsidRPr="00505905">
        <w:t>decision-making.</w:t>
      </w:r>
    </w:p>
    <w:p w14:paraId="6FE2F9C8" w14:textId="039FDDBC" w:rsidR="00505905" w:rsidRPr="00505905" w:rsidRDefault="00505905" w:rsidP="008006A6">
      <w:pPr>
        <w:pStyle w:val="Text"/>
        <w:numPr>
          <w:ilvl w:val="0"/>
          <w:numId w:val="8"/>
        </w:numPr>
      </w:pPr>
      <w:r w:rsidRPr="00505905">
        <w:t xml:space="preserve">Provide accountability and visibility to Amador County </w:t>
      </w:r>
      <w:r w:rsidR="0087125E" w:rsidRPr="00505905">
        <w:t>residents.</w:t>
      </w:r>
    </w:p>
    <w:p w14:paraId="769E5281" w14:textId="37EF53D3" w:rsidR="00FC7B00" w:rsidRPr="004C07CB" w:rsidRDefault="004C07CB" w:rsidP="00FC7B00">
      <w:pPr>
        <w:pStyle w:val="Heading5"/>
      </w:pPr>
      <w:r w:rsidRPr="004C07CB">
        <w:t>Approach</w:t>
      </w:r>
    </w:p>
    <w:p w14:paraId="3A57CC28" w14:textId="77777777" w:rsidR="000E7BF3" w:rsidRDefault="000E7BF3" w:rsidP="004C07CB">
      <w:pPr>
        <w:pStyle w:val="Text"/>
      </w:pPr>
      <w:r w:rsidRPr="000E7BF3">
        <w:t>The Commission evaluates grantees/funded programs and initiatives progress twice each year. They use the results to identify and share successes and lessons learned with grantees/funded programs and the community.</w:t>
      </w:r>
    </w:p>
    <w:p w14:paraId="1EF591CA" w14:textId="30D6C532" w:rsidR="00B727AC" w:rsidRDefault="00505905" w:rsidP="004C07CB">
      <w:pPr>
        <w:pStyle w:val="Text"/>
      </w:pPr>
      <w:r w:rsidRPr="00505905">
        <w:t xml:space="preserve">When programs or projects encounter unexpected delays or obstacles, the bi-annual evaluation process </w:t>
      </w:r>
      <w:r w:rsidR="00FE7ADD">
        <w:t>allows</w:t>
      </w:r>
      <w:r w:rsidRPr="00505905">
        <w:t xml:space="preserve"> the Commission to provide technical assistance and support </w:t>
      </w:r>
      <w:r w:rsidR="00B727AC">
        <w:t>when needed i</w:t>
      </w:r>
      <w:r w:rsidRPr="00505905">
        <w:t xml:space="preserve">n a timely, proactive manner. </w:t>
      </w:r>
    </w:p>
    <w:p w14:paraId="717B2110" w14:textId="77777777" w:rsidR="00595FC2" w:rsidRDefault="00595FC2" w:rsidP="00595FC2">
      <w:pPr>
        <w:pStyle w:val="Text"/>
      </w:pPr>
      <w:r>
        <w:t>A common aspect of all evaluation processes is including customer and client feedback, whether through focus groups, surveys, or other avenues.</w:t>
      </w:r>
    </w:p>
    <w:p w14:paraId="083AB593" w14:textId="73418077" w:rsidR="00505905" w:rsidRPr="00505905" w:rsidRDefault="00595FC2" w:rsidP="00595FC2">
      <w:pPr>
        <w:pStyle w:val="Text"/>
      </w:pPr>
      <w:r>
        <w:t>Projects funded through the RFP/RFA process participate in evaluation as follows:</w:t>
      </w:r>
    </w:p>
    <w:p w14:paraId="5CF35A44" w14:textId="77777777" w:rsidR="00DC3F4F" w:rsidRDefault="00DC3F4F" w:rsidP="00DC3F4F">
      <w:pPr>
        <w:pStyle w:val="Text"/>
        <w:numPr>
          <w:ilvl w:val="0"/>
          <w:numId w:val="8"/>
        </w:numPr>
        <w:contextualSpacing/>
      </w:pPr>
      <w:r>
        <w:t>Semi-annually, grantees provide:</w:t>
      </w:r>
    </w:p>
    <w:p w14:paraId="7EDABFC3" w14:textId="77777777" w:rsidR="00DC3F4F" w:rsidRDefault="00DC3F4F" w:rsidP="003E301F">
      <w:pPr>
        <w:pStyle w:val="Text"/>
        <w:numPr>
          <w:ilvl w:val="1"/>
          <w:numId w:val="8"/>
        </w:numPr>
        <w:contextualSpacing/>
      </w:pPr>
      <w:r>
        <w:t>Updates to their project budget.</w:t>
      </w:r>
    </w:p>
    <w:p w14:paraId="28FB8C9C" w14:textId="77777777" w:rsidR="00DC3F4F" w:rsidRDefault="00DC3F4F" w:rsidP="003E301F">
      <w:pPr>
        <w:pStyle w:val="Text"/>
        <w:numPr>
          <w:ilvl w:val="1"/>
          <w:numId w:val="8"/>
        </w:numPr>
        <w:contextualSpacing/>
      </w:pPr>
      <w:r>
        <w:t>The number of persons served.</w:t>
      </w:r>
    </w:p>
    <w:p w14:paraId="423BA141" w14:textId="3AB8115F" w:rsidR="003C6868" w:rsidRDefault="00DC3F4F" w:rsidP="00191578">
      <w:pPr>
        <w:pStyle w:val="Text"/>
        <w:numPr>
          <w:ilvl w:val="1"/>
          <w:numId w:val="8"/>
        </w:numPr>
      </w:pPr>
      <w:r>
        <w:t>Services delivered.</w:t>
      </w:r>
    </w:p>
    <w:p w14:paraId="4F546B65" w14:textId="427F4CB8" w:rsidR="00505905" w:rsidRPr="00505905" w:rsidRDefault="00505905" w:rsidP="001C72AF">
      <w:pPr>
        <w:pStyle w:val="Text"/>
        <w:numPr>
          <w:ilvl w:val="0"/>
          <w:numId w:val="8"/>
        </w:numPr>
      </w:pPr>
      <w:r w:rsidRPr="00505905">
        <w:t>First 5 staff</w:t>
      </w:r>
      <w:r w:rsidR="00D46CA6">
        <w:t xml:space="preserve"> </w:t>
      </w:r>
      <w:r w:rsidR="001C72AF">
        <w:t>review</w:t>
      </w:r>
      <w:r w:rsidR="00D46CA6">
        <w:t xml:space="preserve"> the </w:t>
      </w:r>
      <w:r w:rsidR="002E6A6F">
        <w:t xml:space="preserve">semi-annual </w:t>
      </w:r>
      <w:r w:rsidR="00D46CA6">
        <w:t>update</w:t>
      </w:r>
      <w:r w:rsidR="002E6A6F">
        <w:t>s</w:t>
      </w:r>
      <w:r w:rsidR="00D46CA6">
        <w:t xml:space="preserve"> and</w:t>
      </w:r>
      <w:r w:rsidR="00191578">
        <w:t>,</w:t>
      </w:r>
      <w:r w:rsidR="005E3CA2">
        <w:t xml:space="preserve"> if</w:t>
      </w:r>
      <w:r w:rsidR="002E6A6F">
        <w:t>/when</w:t>
      </w:r>
      <w:r w:rsidR="005E3CA2">
        <w:t xml:space="preserve"> needed, provide </w:t>
      </w:r>
      <w:r w:rsidR="00FF635C">
        <w:t>support</w:t>
      </w:r>
      <w:r w:rsidR="00E9121A">
        <w:t xml:space="preserve"> and</w:t>
      </w:r>
      <w:r w:rsidR="0051395B">
        <w:t xml:space="preserve"> technical assistance </w:t>
      </w:r>
      <w:r w:rsidR="00FF635C">
        <w:t>for “</w:t>
      </w:r>
      <w:r w:rsidR="00E9121A">
        <w:t>course correction</w:t>
      </w:r>
      <w:r w:rsidR="00FF635C">
        <w:t>.”</w:t>
      </w:r>
    </w:p>
    <w:p w14:paraId="0AAD6BF6" w14:textId="30EAEB29" w:rsidR="00EC2050" w:rsidRDefault="0067243C" w:rsidP="00DF6CBA">
      <w:pPr>
        <w:pStyle w:val="Text"/>
        <w:numPr>
          <w:ilvl w:val="0"/>
          <w:numId w:val="8"/>
        </w:numPr>
      </w:pPr>
      <w:r w:rsidRPr="00E92B40">
        <w:rPr>
          <w:noProof/>
        </w:rPr>
        <w:drawing>
          <wp:anchor distT="0" distB="0" distL="114300" distR="114300" simplePos="0" relativeHeight="251657226" behindDoc="1" locked="1" layoutInCell="1" allowOverlap="1" wp14:anchorId="4793E4E8" wp14:editId="0EC21BE9">
            <wp:simplePos x="0" y="0"/>
            <wp:positionH relativeFrom="margin">
              <wp:posOffset>2205355</wp:posOffset>
            </wp:positionH>
            <wp:positionV relativeFrom="margin">
              <wp:posOffset>1589405</wp:posOffset>
            </wp:positionV>
            <wp:extent cx="3837940" cy="2346325"/>
            <wp:effectExtent l="0" t="0" r="0" b="0"/>
            <wp:wrapSquare wrapText="bothSides"/>
            <wp:docPr id="21" name="Picture 21" descr="Woman signing con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Woman signing contract"/>
                    <pic:cNvPicPr/>
                  </pic:nvPicPr>
                  <pic:blipFill>
                    <a:blip r:embed="rId36" cstate="print">
                      <a:alphaModFix amt="35000"/>
                      <a:extLst>
                        <a:ext uri="{28A0092B-C50C-407E-A947-70E740481C1C}">
                          <a14:useLocalDpi xmlns:a14="http://schemas.microsoft.com/office/drawing/2010/main" val="0"/>
                        </a:ext>
                      </a:extLst>
                    </a:blip>
                    <a:stretch>
                      <a:fillRect/>
                    </a:stretch>
                  </pic:blipFill>
                  <pic:spPr>
                    <a:xfrm>
                      <a:off x="0" y="0"/>
                      <a:ext cx="3837940" cy="23463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B6943">
        <w:t>F</w:t>
      </w:r>
      <w:r w:rsidR="00AB6943" w:rsidRPr="00AB6943">
        <w:rPr>
          <w:noProof/>
        </w:rPr>
        <w:t>irst 5 staff and Commissioners visit with grantees to learn first-hand how the programs and services are delivered and what the results are. This evaluation component provides an opportunity to ask questions and learn more about the communities’ efforts on behalf of First 5 Amador's goals</w:t>
      </w:r>
      <w:r w:rsidR="00505905" w:rsidRPr="00505905">
        <w:t>.</w:t>
      </w:r>
    </w:p>
    <w:p w14:paraId="78A7FD3B" w14:textId="466E846E" w:rsidR="00973B87" w:rsidRDefault="00973B87">
      <w:pPr>
        <w:rPr>
          <w:rFonts w:asciiTheme="majorHAnsi" w:hAnsiTheme="majorHAnsi"/>
          <w:b/>
          <w:color w:val="002060"/>
          <w:sz w:val="44"/>
          <w:szCs w:val="36"/>
        </w:rPr>
      </w:pPr>
      <w:r>
        <w:br w:type="page"/>
      </w:r>
    </w:p>
    <w:p w14:paraId="2CD7937F" w14:textId="77777777" w:rsidR="00016F02" w:rsidRDefault="00016F02" w:rsidP="00366ADF">
      <w:pPr>
        <w:pStyle w:val="Heading3"/>
        <w:spacing w:before="0"/>
        <w:jc w:val="left"/>
      </w:pPr>
    </w:p>
    <w:p w14:paraId="54FDCC81" w14:textId="41D53ED0" w:rsidR="00366ADF" w:rsidRPr="00272A73" w:rsidRDefault="00366ADF" w:rsidP="00366ADF">
      <w:pPr>
        <w:pStyle w:val="Heading3"/>
        <w:spacing w:before="0"/>
        <w:jc w:val="left"/>
      </w:pPr>
      <w:r>
        <w:t>Financial Plan – Purpose and Approach</w:t>
      </w:r>
    </w:p>
    <w:p w14:paraId="279B65E7" w14:textId="68D85265" w:rsidR="00366ADF" w:rsidRDefault="00366ADF" w:rsidP="00366ADF">
      <w:pPr>
        <w:pStyle w:val="Text"/>
      </w:pPr>
      <w:r w:rsidRPr="00E44B70">
        <w:rPr>
          <w:noProof/>
          <w:lang w:eastAsia="en-AU"/>
        </w:rPr>
        <mc:AlternateContent>
          <mc:Choice Requires="wps">
            <w:drawing>
              <wp:inline distT="0" distB="0" distL="0" distR="0" wp14:anchorId="0FA11E1F" wp14:editId="551267A8">
                <wp:extent cx="1558343" cy="45719"/>
                <wp:effectExtent l="0" t="0" r="3810" b="5715"/>
                <wp:docPr id="13" name="Rectangle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333E24C8" id="Rectangle 13"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" fillcolor="#e2b80f [3204]" stroked="f" strokeweight="2pt">
                <v:stroke miterlimit="4"/>
                <v:textbox style="mso-fit-shape-to-text:t" inset="3pt,3pt,3pt,3pt"/>
                <w10:anchorlock/>
              </v:rect>
            </w:pict>
          </mc:Fallback>
        </mc:AlternateContent>
      </w:r>
    </w:p>
    <w:p w14:paraId="5EF25CB1" w14:textId="4857A82A" w:rsidR="00B81863" w:rsidRPr="00433BB9" w:rsidRDefault="00636E63" w:rsidP="0047654B">
      <w:pPr>
        <w:pStyle w:val="Text"/>
      </w:pPr>
      <w:r w:rsidRPr="00433BB9">
        <w:t xml:space="preserve">Tax revenues were forecast to decline </w:t>
      </w:r>
      <w:r w:rsidR="00836EFC" w:rsidRPr="00433BB9">
        <w:t xml:space="preserve">from decreased tobacco use </w:t>
      </w:r>
      <w:r w:rsidRPr="00433BB9">
        <w:t>s</w:t>
      </w:r>
      <w:r w:rsidR="00973B87" w:rsidRPr="00433BB9">
        <w:t>ince the passage of Proposition</w:t>
      </w:r>
      <w:r w:rsidR="0047654B" w:rsidRPr="00433BB9">
        <w:t xml:space="preserve"> 10 </w:t>
      </w:r>
      <w:r w:rsidR="00700E75" w:rsidRPr="00433BB9">
        <w:t>in 1998</w:t>
      </w:r>
      <w:r w:rsidR="00836EFC" w:rsidRPr="00433BB9">
        <w:t xml:space="preserve">. </w:t>
      </w:r>
      <w:r w:rsidR="00C302F2" w:rsidRPr="00433BB9">
        <w:t xml:space="preserve">Other efforts to tax tobacco and tobacco products have been enacted </w:t>
      </w:r>
      <w:r w:rsidR="00F70158">
        <w:t xml:space="preserve">over the past two decades, which </w:t>
      </w:r>
      <w:r w:rsidR="00433BB9" w:rsidRPr="00433BB9">
        <w:t>also affec</w:t>
      </w:r>
      <w:r w:rsidR="00F70158">
        <w:t xml:space="preserve">t </w:t>
      </w:r>
      <w:r w:rsidR="0080634A">
        <w:t xml:space="preserve">tobacco </w:t>
      </w:r>
      <w:r w:rsidR="00433BB9" w:rsidRPr="00433BB9">
        <w:t xml:space="preserve">use and </w:t>
      </w:r>
      <w:r w:rsidR="0080634A">
        <w:t xml:space="preserve">the resulting </w:t>
      </w:r>
      <w:r w:rsidR="00433BB9" w:rsidRPr="00433BB9">
        <w:t>tax revenue</w:t>
      </w:r>
      <w:r w:rsidR="0047654B" w:rsidRPr="00433BB9">
        <w:t xml:space="preserve">. </w:t>
      </w:r>
    </w:p>
    <w:p w14:paraId="5823D468" w14:textId="7A83273A" w:rsidR="0047654B" w:rsidRPr="00433BB9" w:rsidRDefault="0047654B" w:rsidP="0047654B">
      <w:pPr>
        <w:pStyle w:val="Text"/>
      </w:pPr>
      <w:r w:rsidRPr="00433BB9">
        <w:t xml:space="preserve">For this reason, the Commission also developed a Fiscal Plan as a companion to the Strategic Plan. The Fiscal Plan </w:t>
      </w:r>
      <w:r w:rsidR="00A4530D" w:rsidRPr="00433BB9">
        <w:t>is managed</w:t>
      </w:r>
      <w:r w:rsidRPr="00433BB9">
        <w:t xml:space="preserve"> as a separate document.</w:t>
      </w:r>
    </w:p>
    <w:p w14:paraId="064A80C7" w14:textId="4EDF7B0C" w:rsidR="00D12174" w:rsidRPr="00D12174" w:rsidRDefault="0047654B" w:rsidP="0047654B">
      <w:pPr>
        <w:pStyle w:val="Text"/>
      </w:pPr>
      <w:r w:rsidRPr="00D12174">
        <w:t xml:space="preserve">First 5 Amador </w:t>
      </w:r>
      <w:r w:rsidR="004D2BC6" w:rsidRPr="00D12174">
        <w:t xml:space="preserve">strategically </w:t>
      </w:r>
      <w:r w:rsidRPr="00D12174">
        <w:t>invest</w:t>
      </w:r>
      <w:r w:rsidR="004D2BC6" w:rsidRPr="00D12174">
        <w:t>s its revenues</w:t>
      </w:r>
      <w:r w:rsidRPr="00D12174">
        <w:t xml:space="preserve"> where we can</w:t>
      </w:r>
      <w:r w:rsidR="00D12174" w:rsidRPr="00D12174">
        <w:t>,</w:t>
      </w:r>
      <w:r w:rsidRPr="00D12174">
        <w:t xml:space="preserve"> </w:t>
      </w:r>
    </w:p>
    <w:p w14:paraId="71987D49" w14:textId="10AFC5A1" w:rsidR="0047654B" w:rsidRPr="00D12174" w:rsidRDefault="00D12174" w:rsidP="00D12174">
      <w:pPr>
        <w:pStyle w:val="Text"/>
        <w:numPr>
          <w:ilvl w:val="0"/>
          <w:numId w:val="12"/>
        </w:numPr>
      </w:pPr>
      <w:r w:rsidRPr="00D12174">
        <w:t>L</w:t>
      </w:r>
      <w:r w:rsidR="0047654B" w:rsidRPr="00D12174">
        <w:t>everage other financial and technical resources.</w:t>
      </w:r>
    </w:p>
    <w:p w14:paraId="020B3BC1" w14:textId="373DEDDB" w:rsidR="0047654B" w:rsidRPr="00D12174" w:rsidRDefault="0047654B" w:rsidP="00D12174">
      <w:pPr>
        <w:pStyle w:val="Text"/>
        <w:numPr>
          <w:ilvl w:val="0"/>
          <w:numId w:val="12"/>
        </w:numPr>
      </w:pPr>
      <w:r w:rsidRPr="00D12174">
        <w:t>Use financial and human resources with a view toward influencing systems change and engaging the community.</w:t>
      </w:r>
    </w:p>
    <w:p w14:paraId="040013B0" w14:textId="2E80D903" w:rsidR="0047654B" w:rsidRPr="00D12174" w:rsidRDefault="0047654B" w:rsidP="00D12174">
      <w:pPr>
        <w:pStyle w:val="Text"/>
        <w:numPr>
          <w:ilvl w:val="0"/>
          <w:numId w:val="12"/>
        </w:numPr>
      </w:pPr>
      <w:r w:rsidRPr="00D12174">
        <w:t>Support training, assistance, and educational forums to promote the adoption of quality practices or programs.</w:t>
      </w:r>
    </w:p>
    <w:p w14:paraId="11FFFFBD" w14:textId="23A28E1C" w:rsidR="0047654B" w:rsidRPr="00D12174" w:rsidRDefault="0047654B" w:rsidP="00D12174">
      <w:pPr>
        <w:pStyle w:val="Text"/>
        <w:numPr>
          <w:ilvl w:val="0"/>
          <w:numId w:val="12"/>
        </w:numPr>
      </w:pPr>
      <w:r w:rsidRPr="00D12174">
        <w:t>Continue to update and disseminate data to educate the community and secure financial resources.</w:t>
      </w:r>
    </w:p>
    <w:p w14:paraId="17C0FE13" w14:textId="6C562F58" w:rsidR="0067243C" w:rsidRDefault="0067243C"/>
    <w:p w14:paraId="634E9CA2" w14:textId="73FB1C7C" w:rsidR="0067243C" w:rsidRDefault="00E92B40">
      <w:r>
        <w:rPr>
          <w:noProof/>
        </w:rPr>
        <w:drawing>
          <wp:anchor distT="0" distB="0" distL="114300" distR="114300" simplePos="0" relativeHeight="251657227" behindDoc="1" locked="0" layoutInCell="1" allowOverlap="1" wp14:anchorId="328F741B" wp14:editId="47B563E7">
            <wp:simplePos x="0" y="0"/>
            <wp:positionH relativeFrom="margin">
              <wp:align>center</wp:align>
            </wp:positionH>
            <wp:positionV relativeFrom="paragraph">
              <wp:posOffset>134967</wp:posOffset>
            </wp:positionV>
            <wp:extent cx="6206230" cy="3745640"/>
            <wp:effectExtent l="0" t="0" r="4445" b="7620"/>
            <wp:wrapNone/>
            <wp:docPr id="23" name="Picture 23" descr="Calculator, pen, compass, money and a paper with graphs printed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alculator, pen, compass, money and a paper with graphs printed on it"/>
                    <pic:cNvPicPr/>
                  </pic:nvPicPr>
                  <pic:blipFill>
                    <a:blip r:embed="rId37" cstate="print">
                      <a:duotone>
                        <a:schemeClr val="accent3">
                          <a:shade val="45000"/>
                          <a:satMod val="135000"/>
                        </a:schemeClr>
                        <a:prstClr val="white"/>
                      </a:duotone>
                      <a:alphaModFix amt="35000"/>
                      <a:extLst>
                        <a:ext uri="{28A0092B-C50C-407E-A947-70E740481C1C}">
                          <a14:useLocalDpi xmlns:a14="http://schemas.microsoft.com/office/drawing/2010/main" val="0"/>
                        </a:ext>
                      </a:extLst>
                    </a:blip>
                    <a:stretch>
                      <a:fillRect/>
                    </a:stretch>
                  </pic:blipFill>
                  <pic:spPr>
                    <a:xfrm>
                      <a:off x="0" y="0"/>
                      <a:ext cx="6206230" cy="3745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0EF2C78" w14:textId="2CC1F68A" w:rsidR="0067243C" w:rsidRDefault="0067243C"/>
    <w:p w14:paraId="108FAED2" w14:textId="6C122B1B" w:rsidR="0067243C" w:rsidRDefault="0067243C"/>
    <w:p w14:paraId="70A39970" w14:textId="1B38FAD2" w:rsidR="0067243C" w:rsidRDefault="0067243C"/>
    <w:p w14:paraId="402FC48A" w14:textId="77777777" w:rsidR="0067243C" w:rsidRDefault="0067243C"/>
    <w:p w14:paraId="57681C91" w14:textId="77777777" w:rsidR="0067243C" w:rsidRDefault="0067243C"/>
    <w:p w14:paraId="798B3FB3" w14:textId="77777777" w:rsidR="0067243C" w:rsidRDefault="0067243C"/>
    <w:p w14:paraId="1EED64CD" w14:textId="77777777" w:rsidR="0067243C" w:rsidRDefault="0067243C"/>
    <w:p w14:paraId="14DC8A43" w14:textId="77777777" w:rsidR="0067243C" w:rsidRDefault="0067243C"/>
    <w:p w14:paraId="7A61F3C9" w14:textId="77777777" w:rsidR="0067243C" w:rsidRDefault="0067243C"/>
    <w:p w14:paraId="1457EE14" w14:textId="77777777" w:rsidR="0067243C" w:rsidRDefault="0067243C"/>
    <w:p w14:paraId="50687CC3" w14:textId="3E1A98B7" w:rsidR="00B14F02" w:rsidRDefault="00EC2050">
      <w:r>
        <w:br w:type="page"/>
      </w:r>
    </w:p>
    <w:p w14:paraId="56BCDAF3" w14:textId="2DDCD7F8" w:rsidR="00695D42" w:rsidRDefault="009B1864">
      <w:r>
        <w:rPr>
          <w:noProof/>
        </w:rPr>
        <w:lastRenderedPageBreak/>
        <w:drawing>
          <wp:anchor distT="0" distB="0" distL="114300" distR="114300" simplePos="0" relativeHeight="251657225" behindDoc="1" locked="0" layoutInCell="1" allowOverlap="1" wp14:anchorId="10E74847" wp14:editId="063FF7F9">
            <wp:simplePos x="0" y="0"/>
            <wp:positionH relativeFrom="page">
              <wp:align>left</wp:align>
            </wp:positionH>
            <wp:positionV relativeFrom="paragraph">
              <wp:posOffset>-637457</wp:posOffset>
            </wp:positionV>
            <wp:extent cx="8503920" cy="15124176"/>
            <wp:effectExtent l="0" t="0" r="0" b="190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alphaModFix amt="35000"/>
                      <a:extLst>
                        <a:ext uri="{28A0092B-C50C-407E-A947-70E740481C1C}">
                          <a14:useLocalDpi xmlns:a14="http://schemas.microsoft.com/office/drawing/2010/main" val="0"/>
                        </a:ext>
                      </a:extLst>
                    </a:blip>
                    <a:srcRect/>
                    <a:stretch>
                      <a:fillRect/>
                    </a:stretch>
                  </pic:blipFill>
                  <pic:spPr bwMode="auto">
                    <a:xfrm>
                      <a:off x="0" y="0"/>
                      <a:ext cx="8503920" cy="15124176"/>
                    </a:xfrm>
                    <a:prstGeom prst="rect">
                      <a:avLst/>
                    </a:prstGeom>
                    <a:noFill/>
                  </pic:spPr>
                </pic:pic>
              </a:graphicData>
            </a:graphic>
            <wp14:sizeRelH relativeFrom="page">
              <wp14:pctWidth>0</wp14:pctWidth>
            </wp14:sizeRelH>
            <wp14:sizeRelV relativeFrom="page">
              <wp14:pctHeight>0</wp14:pctHeight>
            </wp14:sizeRelV>
          </wp:anchor>
        </w:drawing>
      </w:r>
    </w:p>
    <w:p w14:paraId="4061DBA2" w14:textId="450A0E8C" w:rsidR="00EC2050" w:rsidRDefault="00EC2050"/>
    <w:p w14:paraId="0282B4D6" w14:textId="65323218" w:rsidR="005C21F7" w:rsidRDefault="005C21F7"/>
    <w:p w14:paraId="29330992" w14:textId="284184A8" w:rsidR="005C21F7" w:rsidRDefault="005C21F7"/>
    <w:p w14:paraId="1941D3DE" w14:textId="725F3E53" w:rsidR="001925E2" w:rsidRDefault="001925E2">
      <w:r w:rsidRPr="00E44B70">
        <w:rPr>
          <w:noProof/>
          <w:lang w:eastAsia="en-AU"/>
        </w:rPr>
        <mc:AlternateContent>
          <mc:Choice Requires="wps">
            <w:drawing>
              <wp:anchor distT="0" distB="0" distL="114300" distR="114300" simplePos="0" relativeHeight="251657216" behindDoc="0" locked="0" layoutInCell="1" allowOverlap="1" wp14:anchorId="10666ACA" wp14:editId="1E88175B">
                <wp:simplePos x="0" y="0"/>
                <wp:positionH relativeFrom="margin">
                  <wp:align>center</wp:align>
                </wp:positionH>
                <wp:positionV relativeFrom="paragraph">
                  <wp:posOffset>17780</wp:posOffset>
                </wp:positionV>
                <wp:extent cx="4339590" cy="340995"/>
                <wp:effectExtent l="0" t="0" r="3810" b="1905"/>
                <wp:wrapNone/>
                <wp:docPr id="15" name="Shap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339590" cy="340995"/>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0" y="21600"/>
                              </a:lnTo>
                              <a:lnTo>
                                <a:pt x="931" y="21600"/>
                              </a:lnTo>
                              <a:lnTo>
                                <a:pt x="931" y="11012"/>
                              </a:lnTo>
                              <a:lnTo>
                                <a:pt x="20669" y="11012"/>
                              </a:lnTo>
                              <a:lnTo>
                                <a:pt x="20669" y="21600"/>
                              </a:lnTo>
                              <a:lnTo>
                                <a:pt x="21600" y="21600"/>
                              </a:lnTo>
                              <a:lnTo>
                                <a:pt x="21600" y="0"/>
                              </a:lnTo>
                              <a:close/>
                            </a:path>
                          </a:pathLst>
                        </a:custGeom>
                        <a:solidFill>
                          <a:schemeClr val="accent1"/>
                        </a:solidFill>
                        <a:ln w="12700">
                          <a:miter lim="400000"/>
                        </a:ln>
                      </wps:spPr>
                      <wps:bodyPr lIns="38100" tIns="38100" rIns="38100" bIns="38100" anchor="ctr"/>
                    </wps:wsp>
                  </a:graphicData>
                </a:graphic>
                <wp14:sizeRelH relativeFrom="margin">
                  <wp14:pctWidth>0</wp14:pctWidth>
                </wp14:sizeRelH>
                <wp14:sizeRelV relativeFrom="margin">
                  <wp14:pctHeight>0</wp14:pctHeight>
                </wp14:sizeRelV>
              </wp:anchor>
            </w:drawing>
          </mc:Choice>
          <mc:Fallback>
            <w:pict>
              <v:shape w14:anchorId="75B4E08B" id="Shape" o:spid="_x0000_s1026" alt="&quot;&quot;" style="position:absolute;margin-left:0;margin-top:1.4pt;width:341.7pt;height:26.85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" path="m,l,21600r931,l931,11012r19738,l20669,21600r931,l21600,,,xe" fillcolor="#e2b80f [3204]" stroked="f" strokeweight="1pt">
                <v:stroke miterlimit="4" joinstyle="miter"/>
                <v:path arrowok="t" o:extrusionok="f" o:connecttype="custom" o:connectlocs="2169795,170498;2169795,170498;2169795,170498;2169795,170498" o:connectangles="0,90,180,270"/>
                <w10:wrap anchorx="margin"/>
              </v:shape>
            </w:pict>
          </mc:Fallback>
        </mc:AlternateContent>
      </w:r>
    </w:p>
    <w:p w14:paraId="27806682" w14:textId="77777777" w:rsidR="001925E2" w:rsidRDefault="001925E2"/>
    <w:p w14:paraId="269F4D7F" w14:textId="77777777" w:rsidR="001925E2" w:rsidRDefault="001925E2"/>
    <w:p w14:paraId="0D933A20" w14:textId="77777777" w:rsidR="001925E2" w:rsidRDefault="001925E2"/>
    <w:p w14:paraId="5CDB7742" w14:textId="4BBB1F24" w:rsidR="005A6F02" w:rsidRDefault="005C21F7" w:rsidP="001925E2">
      <w:pPr>
        <w:pStyle w:val="Heading1"/>
        <w:jc w:val="center"/>
      </w:pPr>
      <w:r>
        <w:t xml:space="preserve">Context </w:t>
      </w:r>
      <w:r w:rsidR="000C1C2E">
        <w:t xml:space="preserve">&amp; Considerations </w:t>
      </w:r>
    </w:p>
    <w:p w14:paraId="7C6CE1C2" w14:textId="0E8DD200" w:rsidR="005C21F7" w:rsidRDefault="005C21F7" w:rsidP="001925E2">
      <w:pPr>
        <w:pStyle w:val="Heading1"/>
        <w:jc w:val="center"/>
      </w:pPr>
      <w:r>
        <w:t>for Planning</w:t>
      </w:r>
    </w:p>
    <w:p w14:paraId="56B5AABE" w14:textId="00362370" w:rsidR="005C21F7" w:rsidRDefault="005C21F7"/>
    <w:p w14:paraId="28C4AEB9" w14:textId="1D66FF93" w:rsidR="001925E2" w:rsidRDefault="001925E2"/>
    <w:p w14:paraId="0655B07C" w14:textId="1344AA49" w:rsidR="001925E2" w:rsidRDefault="001925E2"/>
    <w:p w14:paraId="2750F3C0" w14:textId="7A4D7738" w:rsidR="001925E2" w:rsidRDefault="001925E2">
      <w:r w:rsidRPr="00E44B70">
        <w:rPr>
          <w:noProof/>
          <w:lang w:eastAsia="en-AU"/>
        </w:rPr>
        <mc:AlternateContent>
          <mc:Choice Requires="wps">
            <w:drawing>
              <wp:anchor distT="0" distB="0" distL="114300" distR="114300" simplePos="0" relativeHeight="251657217" behindDoc="0" locked="0" layoutInCell="1" allowOverlap="1" wp14:anchorId="6B67F10F" wp14:editId="65F4C95C">
                <wp:simplePos x="0" y="0"/>
                <wp:positionH relativeFrom="margin">
                  <wp:align>center</wp:align>
                </wp:positionH>
                <wp:positionV relativeFrom="paragraph">
                  <wp:posOffset>16040</wp:posOffset>
                </wp:positionV>
                <wp:extent cx="4337685" cy="341630"/>
                <wp:effectExtent l="0" t="0" r="5715" b="1270"/>
                <wp:wrapNone/>
                <wp:docPr id="16" name="Shap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4337685" cy="341630"/>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0" y="21600"/>
                              </a:lnTo>
                              <a:lnTo>
                                <a:pt x="931" y="21600"/>
                              </a:lnTo>
                              <a:lnTo>
                                <a:pt x="931" y="11012"/>
                              </a:lnTo>
                              <a:lnTo>
                                <a:pt x="20669" y="11012"/>
                              </a:lnTo>
                              <a:lnTo>
                                <a:pt x="20669" y="21600"/>
                              </a:lnTo>
                              <a:lnTo>
                                <a:pt x="21600" y="21600"/>
                              </a:lnTo>
                              <a:lnTo>
                                <a:pt x="21600" y="0"/>
                              </a:lnTo>
                              <a:close/>
                            </a:path>
                          </a:pathLst>
                        </a:custGeom>
                        <a:solidFill>
                          <a:schemeClr val="accent1"/>
                        </a:solidFill>
                        <a:ln w="12700">
                          <a:miter lim="400000"/>
                        </a:ln>
                      </wps:spPr>
                      <wps:bodyPr lIns="38100" tIns="38100" rIns="38100" bIns="38100" anchor="ctr"/>
                    </wps:wsp>
                  </a:graphicData>
                </a:graphic>
                <wp14:sizeRelH relativeFrom="margin">
                  <wp14:pctWidth>0</wp14:pctWidth>
                </wp14:sizeRelH>
                <wp14:sizeRelV relativeFrom="margin">
                  <wp14:pctHeight>0</wp14:pctHeight>
                </wp14:sizeRelV>
              </wp:anchor>
            </w:drawing>
          </mc:Choice>
          <mc:Fallback>
            <w:pict>
              <v:shape w14:anchorId="0D94985F" id="Shape" o:spid="_x0000_s1026" alt="&quot;&quot;" style="position:absolute;margin-left:0;margin-top:1.25pt;width:341.55pt;height:26.9pt;rotation:180;z-index:25165721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" path="m,l,21600r931,l931,11012r19738,l20669,21600r931,l21600,,,xe" fillcolor="#e2b80f [3204]" stroked="f" strokeweight="1pt">
                <v:stroke miterlimit="4" joinstyle="miter"/>
                <v:path arrowok="t" o:extrusionok="f" o:connecttype="custom" o:connectlocs="2168843,170815;2168843,170815;2168843,170815;2168843,170815" o:connectangles="0,90,180,270"/>
                <w10:wrap anchorx="margin"/>
              </v:shape>
            </w:pict>
          </mc:Fallback>
        </mc:AlternateContent>
      </w:r>
    </w:p>
    <w:p w14:paraId="00AF4BD6" w14:textId="28938C09" w:rsidR="005A6F02" w:rsidRDefault="005A6F02">
      <w:r>
        <w:br w:type="page"/>
      </w:r>
    </w:p>
    <w:p w14:paraId="4BD20458" w14:textId="77777777" w:rsidR="000359D1" w:rsidRDefault="000359D1"/>
    <w:p w14:paraId="7D6B6212" w14:textId="02215EFC" w:rsidR="00054C4F" w:rsidRDefault="009235A9">
      <w:pPr>
        <w:rPr>
          <w:rFonts w:ascii="Tahoma" w:hAnsi="Tahoma"/>
          <w:sz w:val="22"/>
          <w:szCs w:val="28"/>
        </w:rPr>
      </w:pPr>
      <w:r w:rsidRPr="009235A9">
        <w:rPr>
          <w:rFonts w:ascii="Tahoma" w:hAnsi="Tahoma"/>
          <w:sz w:val="22"/>
          <w:szCs w:val="28"/>
        </w:rPr>
        <w:t>First 5 Amador has representation in other arenas of health and wellbeing, school readiness, and social connections through working alongside public and private organizations and nonprofits. The Commissioners also</w:t>
      </w:r>
      <w:r w:rsidR="00707952">
        <w:rPr>
          <w:rFonts w:ascii="Tahoma" w:hAnsi="Tahoma"/>
          <w:sz w:val="22"/>
          <w:szCs w:val="28"/>
        </w:rPr>
        <w:t xml:space="preserve"> work or serve in</w:t>
      </w:r>
      <w:r w:rsidRPr="009235A9">
        <w:rPr>
          <w:rFonts w:ascii="Tahoma" w:hAnsi="Tahoma"/>
          <w:sz w:val="22"/>
          <w:szCs w:val="28"/>
        </w:rPr>
        <w:t xml:space="preserve"> these sectors, which allows the conversations of impact, collaboration, and results to remain </w:t>
      </w:r>
      <w:r w:rsidR="0048324C">
        <w:rPr>
          <w:rFonts w:ascii="Tahoma" w:hAnsi="Tahoma"/>
          <w:sz w:val="22"/>
          <w:szCs w:val="28"/>
        </w:rPr>
        <w:t>informed and current.</w:t>
      </w:r>
    </w:p>
    <w:p w14:paraId="22E1A78C" w14:textId="77777777" w:rsidR="00054C4F" w:rsidRDefault="00054C4F">
      <w:pPr>
        <w:rPr>
          <w:rFonts w:ascii="Tahoma" w:hAnsi="Tahoma"/>
          <w:sz w:val="22"/>
          <w:szCs w:val="28"/>
        </w:rPr>
      </w:pPr>
    </w:p>
    <w:p w14:paraId="0C6AE718" w14:textId="090E7DCF" w:rsidR="00E81B27" w:rsidRDefault="00054C4F">
      <w:pPr>
        <w:rPr>
          <w:rFonts w:ascii="Tahoma" w:hAnsi="Tahoma"/>
          <w:sz w:val="22"/>
          <w:szCs w:val="28"/>
        </w:rPr>
      </w:pPr>
      <w:r>
        <w:rPr>
          <w:rFonts w:ascii="Tahoma" w:hAnsi="Tahoma"/>
          <w:sz w:val="22"/>
          <w:szCs w:val="28"/>
        </w:rPr>
        <w:t xml:space="preserve">Data </w:t>
      </w:r>
      <w:r w:rsidR="003B76D2">
        <w:rPr>
          <w:rFonts w:ascii="Tahoma" w:hAnsi="Tahoma"/>
          <w:sz w:val="22"/>
          <w:szCs w:val="28"/>
        </w:rPr>
        <w:t>from other studies, state initiatives, and programs inform the planning</w:t>
      </w:r>
      <w:r w:rsidR="00927A00">
        <w:rPr>
          <w:rFonts w:ascii="Tahoma" w:hAnsi="Tahoma"/>
          <w:sz w:val="22"/>
          <w:szCs w:val="28"/>
        </w:rPr>
        <w:t xml:space="preserve"> and implementation</w:t>
      </w:r>
      <w:r w:rsidR="003B76D2">
        <w:rPr>
          <w:rFonts w:ascii="Tahoma" w:hAnsi="Tahoma"/>
          <w:sz w:val="22"/>
          <w:szCs w:val="28"/>
        </w:rPr>
        <w:t>, as d</w:t>
      </w:r>
      <w:r w:rsidR="00C35170">
        <w:rPr>
          <w:rFonts w:ascii="Tahoma" w:hAnsi="Tahoma"/>
          <w:sz w:val="22"/>
          <w:szCs w:val="28"/>
        </w:rPr>
        <w:t>oes formal and informal feedback from caregivers and families throughout the year.</w:t>
      </w:r>
      <w:r w:rsidR="0094785E">
        <w:rPr>
          <w:rFonts w:ascii="Tahoma" w:hAnsi="Tahoma"/>
          <w:sz w:val="22"/>
          <w:szCs w:val="28"/>
        </w:rPr>
        <w:t xml:space="preserve"> </w:t>
      </w:r>
    </w:p>
    <w:p w14:paraId="2A56B5C4" w14:textId="77777777" w:rsidR="0094785E" w:rsidRDefault="0094785E">
      <w:pPr>
        <w:rPr>
          <w:rFonts w:ascii="Tahoma" w:hAnsi="Tahoma"/>
          <w:sz w:val="22"/>
          <w:szCs w:val="28"/>
        </w:rPr>
      </w:pPr>
    </w:p>
    <w:p w14:paraId="741C7757" w14:textId="20319F73" w:rsidR="00C35170" w:rsidRPr="00881B88" w:rsidRDefault="00C35170">
      <w:pPr>
        <w:rPr>
          <w:rFonts w:ascii="Tahoma" w:hAnsi="Tahoma"/>
          <w:sz w:val="22"/>
          <w:szCs w:val="28"/>
        </w:rPr>
      </w:pPr>
      <w:r>
        <w:rPr>
          <w:rFonts w:ascii="Tahoma" w:hAnsi="Tahoma"/>
          <w:sz w:val="22"/>
          <w:szCs w:val="28"/>
        </w:rPr>
        <w:t xml:space="preserve">This section of the plan </w:t>
      </w:r>
      <w:r w:rsidR="0094785E">
        <w:rPr>
          <w:rFonts w:ascii="Tahoma" w:hAnsi="Tahoma"/>
          <w:sz w:val="22"/>
          <w:szCs w:val="28"/>
        </w:rPr>
        <w:t>contains some key points</w:t>
      </w:r>
      <w:r w:rsidR="00BA750B">
        <w:rPr>
          <w:rFonts w:ascii="Tahoma" w:hAnsi="Tahoma"/>
          <w:sz w:val="22"/>
          <w:szCs w:val="28"/>
        </w:rPr>
        <w:t>, as follows:</w:t>
      </w:r>
    </w:p>
    <w:p w14:paraId="612CA60D" w14:textId="769258F4" w:rsidR="00E81B27" w:rsidRPr="00881B88" w:rsidRDefault="00E81B27">
      <w:pPr>
        <w:rPr>
          <w:rFonts w:ascii="Tahoma" w:hAnsi="Tahoma"/>
          <w:sz w:val="22"/>
          <w:szCs w:val="28"/>
        </w:rPr>
      </w:pPr>
    </w:p>
    <w:p w14:paraId="19F7A48E" w14:textId="2B7D1FC6" w:rsidR="005A6F02" w:rsidRDefault="00F16A9B">
      <w:pPr>
        <w:rPr>
          <w:rFonts w:ascii="Tahoma" w:hAnsi="Tahoma"/>
          <w:sz w:val="22"/>
          <w:szCs w:val="28"/>
        </w:rPr>
      </w:pPr>
      <w:hyperlink w:anchor="_Strategic_Planning_-" w:history="1">
        <w:r w:rsidR="00BA750B" w:rsidRPr="00067AA0">
          <w:rPr>
            <w:rStyle w:val="Hyperlink"/>
            <w:rFonts w:ascii="Tahoma" w:hAnsi="Tahoma"/>
            <w:b/>
            <w:bCs/>
            <w:sz w:val="22"/>
            <w:szCs w:val="28"/>
          </w:rPr>
          <w:t xml:space="preserve">Pre-Planning </w:t>
        </w:r>
        <w:r w:rsidR="005A6F02" w:rsidRPr="00067AA0">
          <w:rPr>
            <w:rStyle w:val="Hyperlink"/>
            <w:rFonts w:ascii="Tahoma" w:hAnsi="Tahoma"/>
            <w:b/>
            <w:bCs/>
            <w:sz w:val="22"/>
            <w:szCs w:val="28"/>
          </w:rPr>
          <w:t>Survey Summary</w:t>
        </w:r>
        <w:r w:rsidR="00BA750B" w:rsidRPr="00067AA0">
          <w:rPr>
            <w:rStyle w:val="Hyperlink"/>
            <w:rFonts w:ascii="Tahoma" w:hAnsi="Tahoma"/>
            <w:b/>
            <w:bCs/>
            <w:sz w:val="22"/>
            <w:szCs w:val="28"/>
          </w:rPr>
          <w:t>.</w:t>
        </w:r>
      </w:hyperlink>
      <w:r w:rsidR="00BA750B">
        <w:rPr>
          <w:rFonts w:ascii="Tahoma" w:hAnsi="Tahoma"/>
          <w:sz w:val="22"/>
          <w:szCs w:val="28"/>
        </w:rPr>
        <w:t xml:space="preserve"> </w:t>
      </w:r>
      <w:r w:rsidR="002C3423">
        <w:rPr>
          <w:rFonts w:ascii="Tahoma" w:hAnsi="Tahoma"/>
          <w:sz w:val="22"/>
          <w:szCs w:val="28"/>
        </w:rPr>
        <w:t>This content reflects a summary of the surveys First 5 issued</w:t>
      </w:r>
      <w:r w:rsidR="009F7597">
        <w:rPr>
          <w:rFonts w:ascii="Tahoma" w:hAnsi="Tahoma"/>
          <w:sz w:val="22"/>
          <w:szCs w:val="28"/>
        </w:rPr>
        <w:t xml:space="preserve"> to</w:t>
      </w:r>
      <w:r w:rsidR="002C3423">
        <w:rPr>
          <w:rFonts w:ascii="Tahoma" w:hAnsi="Tahoma"/>
          <w:sz w:val="22"/>
          <w:szCs w:val="28"/>
        </w:rPr>
        <w:t xml:space="preserve"> its program partners, program participants, and grantees.</w:t>
      </w:r>
    </w:p>
    <w:p w14:paraId="1423D2F5" w14:textId="77777777" w:rsidR="00BB06BD" w:rsidRDefault="00BB06BD">
      <w:pPr>
        <w:rPr>
          <w:rFonts w:ascii="Tahoma" w:hAnsi="Tahoma"/>
          <w:sz w:val="22"/>
          <w:szCs w:val="28"/>
        </w:rPr>
      </w:pPr>
    </w:p>
    <w:p w14:paraId="455CBD4D" w14:textId="6C0886F0" w:rsidR="00BB06BD" w:rsidRDefault="00F16A9B">
      <w:pPr>
        <w:rPr>
          <w:rFonts w:ascii="Tahoma" w:hAnsi="Tahoma"/>
          <w:sz w:val="22"/>
          <w:szCs w:val="28"/>
        </w:rPr>
      </w:pPr>
      <w:hyperlink w:anchor="_Prioritized_Significant_Health" w:history="1">
        <w:r w:rsidR="00BB06BD" w:rsidRPr="00067AA0">
          <w:rPr>
            <w:rStyle w:val="Hyperlink"/>
            <w:rFonts w:ascii="Tahoma" w:hAnsi="Tahoma"/>
            <w:b/>
            <w:bCs/>
            <w:sz w:val="22"/>
            <w:szCs w:val="28"/>
          </w:rPr>
          <w:t>Sutter Amador Hospital</w:t>
        </w:r>
        <w:r w:rsidR="006C4F4B" w:rsidRPr="00067AA0">
          <w:rPr>
            <w:rStyle w:val="Hyperlink"/>
            <w:rFonts w:ascii="Tahoma" w:hAnsi="Tahoma"/>
            <w:b/>
            <w:bCs/>
            <w:sz w:val="22"/>
            <w:szCs w:val="28"/>
          </w:rPr>
          <w:t xml:space="preserve"> </w:t>
        </w:r>
        <w:r w:rsidR="005F15D0" w:rsidRPr="00067AA0">
          <w:rPr>
            <w:rStyle w:val="Hyperlink"/>
            <w:rFonts w:ascii="Tahoma" w:hAnsi="Tahoma"/>
            <w:b/>
            <w:bCs/>
            <w:sz w:val="22"/>
            <w:szCs w:val="28"/>
          </w:rPr>
          <w:t>List of Prioritized Significant Health Needs</w:t>
        </w:r>
      </w:hyperlink>
      <w:r w:rsidR="00C74F70">
        <w:rPr>
          <w:rFonts w:ascii="Tahoma" w:hAnsi="Tahoma"/>
          <w:b/>
          <w:bCs/>
          <w:sz w:val="22"/>
          <w:szCs w:val="28"/>
        </w:rPr>
        <w:t xml:space="preserve">. </w:t>
      </w:r>
      <w:r w:rsidR="00C74F70">
        <w:rPr>
          <w:rFonts w:ascii="Tahoma" w:hAnsi="Tahoma"/>
          <w:sz w:val="22"/>
          <w:szCs w:val="28"/>
        </w:rPr>
        <w:t>The list represents the 2022 update based on primary and secondary data sets.</w:t>
      </w:r>
    </w:p>
    <w:p w14:paraId="1B2A3EFA" w14:textId="77777777" w:rsidR="001D5225" w:rsidRDefault="001D5225">
      <w:pPr>
        <w:rPr>
          <w:rFonts w:ascii="Tahoma" w:hAnsi="Tahoma"/>
          <w:sz w:val="22"/>
          <w:szCs w:val="28"/>
        </w:rPr>
      </w:pPr>
    </w:p>
    <w:p w14:paraId="43E94E71" w14:textId="61431BDA" w:rsidR="00DD4D6F" w:rsidRPr="00881B88" w:rsidRDefault="00F16A9B">
      <w:pPr>
        <w:rPr>
          <w:rFonts w:ascii="Tahoma" w:hAnsi="Tahoma"/>
          <w:sz w:val="22"/>
          <w:szCs w:val="28"/>
        </w:rPr>
      </w:pPr>
      <w:hyperlink w:anchor="_Amador_County_Kids" w:history="1">
        <w:r w:rsidR="00DF279F" w:rsidRPr="00067AA0">
          <w:rPr>
            <w:rStyle w:val="Hyperlink"/>
            <w:rFonts w:ascii="Tahoma" w:hAnsi="Tahoma"/>
            <w:b/>
            <w:bCs/>
            <w:sz w:val="22"/>
            <w:szCs w:val="28"/>
          </w:rPr>
          <w:t>Amador County Kids Data</w:t>
        </w:r>
      </w:hyperlink>
      <w:r w:rsidR="00DF279F">
        <w:rPr>
          <w:rFonts w:ascii="Tahoma" w:hAnsi="Tahoma"/>
          <w:sz w:val="22"/>
          <w:szCs w:val="28"/>
        </w:rPr>
        <w:t xml:space="preserve">. </w:t>
      </w:r>
      <w:r w:rsidR="00CB234F">
        <w:rPr>
          <w:rFonts w:ascii="Tahoma" w:hAnsi="Tahoma"/>
          <w:sz w:val="22"/>
          <w:szCs w:val="28"/>
        </w:rPr>
        <w:t>We share a</w:t>
      </w:r>
      <w:r w:rsidR="00867D16" w:rsidRPr="00867D16">
        <w:rPr>
          <w:rFonts w:ascii="Tahoma" w:hAnsi="Tahoma"/>
          <w:sz w:val="22"/>
          <w:szCs w:val="28"/>
        </w:rPr>
        <w:t xml:space="preserve"> few charts showing trends in birthrates, child population for ages 0 to 2, and 3 to 5 years of age, living arrangements for children, and child population by race and ethnicity for 2021</w:t>
      </w:r>
      <w:r w:rsidR="00CB234F">
        <w:rPr>
          <w:rFonts w:ascii="Tahoma" w:hAnsi="Tahoma"/>
          <w:sz w:val="22"/>
          <w:szCs w:val="28"/>
        </w:rPr>
        <w:t xml:space="preserve"> in this section.</w:t>
      </w:r>
    </w:p>
    <w:p w14:paraId="2221B1C3" w14:textId="77777777" w:rsidR="00DD4D6F" w:rsidRDefault="00DD4D6F"/>
    <w:p w14:paraId="06220746" w14:textId="33102BA6" w:rsidR="00E81B27" w:rsidRPr="00F43A55" w:rsidRDefault="00F16A9B" w:rsidP="00F43A55">
      <w:hyperlink w:anchor="_Amador_County_Behavioral" w:history="1">
        <w:r w:rsidR="00FD1697" w:rsidRPr="00190751">
          <w:rPr>
            <w:rStyle w:val="Hyperlink"/>
            <w:rFonts w:ascii="Tahoma" w:hAnsi="Tahoma"/>
            <w:b/>
            <w:bCs/>
            <w:sz w:val="22"/>
            <w:szCs w:val="28"/>
          </w:rPr>
          <w:t xml:space="preserve">Amador County Behavioral Health Services Cultural Competence </w:t>
        </w:r>
        <w:r w:rsidR="00190751" w:rsidRPr="00190751">
          <w:rPr>
            <w:rStyle w:val="Hyperlink"/>
            <w:rFonts w:ascii="Tahoma" w:hAnsi="Tahoma"/>
            <w:b/>
            <w:bCs/>
            <w:sz w:val="22"/>
            <w:szCs w:val="28"/>
          </w:rPr>
          <w:t>Plan 2</w:t>
        </w:r>
      </w:hyperlink>
      <w:r w:rsidR="00FD1697" w:rsidRPr="00010729">
        <w:rPr>
          <w:rFonts w:ascii="Tahoma" w:hAnsi="Tahoma"/>
          <w:sz w:val="22"/>
          <w:szCs w:val="28"/>
        </w:rPr>
        <w:t xml:space="preserve">. The information </w:t>
      </w:r>
      <w:r w:rsidR="00FD1697">
        <w:rPr>
          <w:rFonts w:ascii="Tahoma" w:hAnsi="Tahoma"/>
          <w:sz w:val="22"/>
          <w:szCs w:val="28"/>
        </w:rPr>
        <w:t>in this section</w:t>
      </w:r>
      <w:r w:rsidR="00FD1697" w:rsidRPr="00010729">
        <w:rPr>
          <w:rFonts w:ascii="Tahoma" w:hAnsi="Tahoma"/>
          <w:sz w:val="22"/>
          <w:szCs w:val="28"/>
        </w:rPr>
        <w:t xml:space="preserve"> describes more about the cultural diversity and current </w:t>
      </w:r>
      <w:r w:rsidR="00FD1697">
        <w:rPr>
          <w:rFonts w:ascii="Tahoma" w:hAnsi="Tahoma"/>
          <w:sz w:val="22"/>
          <w:szCs w:val="28"/>
        </w:rPr>
        <w:t>percentages of services and service penetration.</w:t>
      </w:r>
      <w:r w:rsidR="00051617">
        <w:br w:type="page"/>
      </w:r>
    </w:p>
    <w:p w14:paraId="627DC7D1" w14:textId="5F275569" w:rsidR="00E81B27" w:rsidRPr="002C5E82" w:rsidRDefault="00E81B27" w:rsidP="00E81B27">
      <w:pPr>
        <w:keepNext/>
        <w:keepLines/>
        <w:pBdr>
          <w:top w:val="nil"/>
          <w:left w:val="nil"/>
          <w:bottom w:val="nil"/>
          <w:right w:val="nil"/>
          <w:between w:val="nil"/>
        </w:pBdr>
        <w:spacing w:before="400" w:after="40"/>
        <w:rPr>
          <w:rFonts w:ascii="Roboto" w:hAnsi="Roboto"/>
          <w:color w:val="E08405"/>
          <w:sz w:val="36"/>
          <w:szCs w:val="36"/>
        </w:rPr>
      </w:pPr>
    </w:p>
    <w:p w14:paraId="6EEC8DB5" w14:textId="2E426559" w:rsidR="00731CF9" w:rsidRPr="00E06032" w:rsidRDefault="00731CF9" w:rsidP="00731CF9">
      <w:pPr>
        <w:pStyle w:val="Heading2"/>
        <w:rPr>
          <w:sz w:val="40"/>
          <w:szCs w:val="40"/>
        </w:rPr>
      </w:pPr>
      <w:bookmarkStart w:id="2" w:name="_Strategic_Planning_-"/>
      <w:bookmarkEnd w:id="2"/>
      <w:r w:rsidRPr="00E06032">
        <w:rPr>
          <w:sz w:val="40"/>
          <w:szCs w:val="40"/>
        </w:rPr>
        <w:t>Strategic Planning - Pre-Retreat Survey Summary</w:t>
      </w:r>
    </w:p>
    <w:p w14:paraId="08C80264" w14:textId="77777777" w:rsidR="00E06032" w:rsidRDefault="00E06032" w:rsidP="00E81B27">
      <w:pPr>
        <w:pStyle w:val="Heading2"/>
        <w:rPr>
          <w:rFonts w:ascii="Tahoma" w:hAnsi="Tahoma"/>
          <w:b/>
          <w:caps/>
          <w:color w:val="339966"/>
          <w:sz w:val="28"/>
          <w:szCs w:val="28"/>
        </w:rPr>
      </w:pPr>
    </w:p>
    <w:p w14:paraId="6E7AD2C6" w14:textId="716EFB5D" w:rsidR="00E81B27" w:rsidRPr="00935B45" w:rsidRDefault="00E81B27" w:rsidP="00E81B27">
      <w:pPr>
        <w:pStyle w:val="Heading2"/>
      </w:pPr>
      <w:r w:rsidRPr="00731CF9">
        <w:rPr>
          <w:rFonts w:ascii="Tahoma" w:hAnsi="Tahoma"/>
          <w:b/>
          <w:caps/>
          <w:color w:val="339966"/>
          <w:sz w:val="28"/>
          <w:szCs w:val="28"/>
        </w:rPr>
        <w:t>INTRODUCTION</w:t>
      </w:r>
    </w:p>
    <w:p w14:paraId="78F4D8E8" w14:textId="501E044E" w:rsidR="00E81B27" w:rsidRPr="00E06032" w:rsidRDefault="00E81B27" w:rsidP="002C6ACA">
      <w:pPr>
        <w:pStyle w:val="Text"/>
      </w:pPr>
      <w:r w:rsidRPr="00E06032">
        <w:t xml:space="preserve">First 5 California approved funding for First 5 Amador County to develop programs and opportunities that support the needs of children and families within the county. Their mission is to promote, support, and enhance the optimal development of Amador County’s children, ages zero to five. </w:t>
      </w:r>
    </w:p>
    <w:p w14:paraId="64323A89" w14:textId="6E56C3C9" w:rsidR="00E81B27" w:rsidRPr="00E06032" w:rsidRDefault="00E81B27" w:rsidP="002C6ACA">
      <w:pPr>
        <w:pStyle w:val="Text"/>
      </w:pPr>
      <w:r w:rsidRPr="00E06032">
        <w:t xml:space="preserve">In October 2022, First 5 Amador surveyed program grantees, partners, and participants. The surveys were reviewed and then summarized in this document. The input gathered </w:t>
      </w:r>
      <w:r w:rsidR="00AE11D2">
        <w:t>was</w:t>
      </w:r>
      <w:r w:rsidRPr="00E06032">
        <w:t xml:space="preserve"> used to assist the Commission in their planning process and inform their five-year strategic planning process.  </w:t>
      </w:r>
    </w:p>
    <w:p w14:paraId="75FC7627" w14:textId="3F93A30E" w:rsidR="00E81B27" w:rsidRPr="00E06032" w:rsidRDefault="00E81B27" w:rsidP="002C6ACA">
      <w:pPr>
        <w:pStyle w:val="Text"/>
      </w:pPr>
      <w:r w:rsidRPr="00E06032">
        <w:t>Therefore, we acknowledge and thank those who took time to share their experiences, knowledge, and suggestions.</w:t>
      </w:r>
    </w:p>
    <w:p w14:paraId="714DB4F2" w14:textId="60939509" w:rsidR="00E81B27" w:rsidRPr="00731CF9" w:rsidRDefault="00E81B27" w:rsidP="00731CF9">
      <w:pPr>
        <w:pStyle w:val="Heading5"/>
      </w:pPr>
      <w:r w:rsidRPr="00731CF9">
        <w:t>Overall Themes</w:t>
      </w:r>
    </w:p>
    <w:p w14:paraId="6FCEE42B" w14:textId="09C9C200" w:rsidR="00A90A0A" w:rsidRPr="00B542D3" w:rsidRDefault="00A73D98">
      <w:pPr>
        <w:rPr>
          <w:rFonts w:ascii="Tahoma" w:hAnsi="Tahoma" w:cs="Tahoma"/>
          <w:sz w:val="22"/>
          <w:szCs w:val="22"/>
        </w:rPr>
      </w:pPr>
      <w:r w:rsidRPr="00A73D98">
        <w:rPr>
          <w:rFonts w:ascii="Tahoma" w:hAnsi="Tahoma" w:cs="Tahoma"/>
          <w:sz w:val="22"/>
          <w:szCs w:val="22"/>
        </w:rPr>
        <w:t>A few consistent themes emerged across participant pools when analyzing the survey results from each of the three survey groups. These are explored in more detail as we examine challenges and capacity concerns</w:t>
      </w:r>
      <w:r w:rsidR="00E81B27" w:rsidRPr="00E06032">
        <w:rPr>
          <w:rFonts w:ascii="Tahoma" w:hAnsi="Tahoma" w:cs="Tahoma"/>
          <w:sz w:val="22"/>
          <w:szCs w:val="22"/>
        </w:rPr>
        <w:t>.</w:t>
      </w:r>
    </w:p>
    <w:p w14:paraId="3D53E191" w14:textId="1B8F9EE1" w:rsidR="00E81B27" w:rsidRPr="00D70282" w:rsidRDefault="00E81B27" w:rsidP="00731CF9">
      <w:pPr>
        <w:pStyle w:val="Heading5"/>
      </w:pPr>
      <w:r w:rsidRPr="00D70282">
        <w:t xml:space="preserve">CHALLENGES </w:t>
      </w:r>
      <w:r>
        <w:t>AND</w:t>
      </w:r>
      <w:r w:rsidRPr="00D70282">
        <w:t xml:space="preserve"> CAPACITY</w:t>
      </w:r>
    </w:p>
    <w:p w14:paraId="5601502A" w14:textId="2C8D931A" w:rsidR="00E81B27" w:rsidRPr="005E3DAB" w:rsidRDefault="00E81B27" w:rsidP="00E81B27">
      <w:pPr>
        <w:rPr>
          <w:rStyle w:val="Strong"/>
          <w:rFonts w:ascii="Tahoma" w:hAnsi="Tahoma" w:cs="Tahoma"/>
          <w:sz w:val="22"/>
          <w:szCs w:val="22"/>
        </w:rPr>
      </w:pPr>
      <w:r w:rsidRPr="005E3DAB">
        <w:rPr>
          <w:rStyle w:val="Strong"/>
          <w:rFonts w:ascii="Tahoma" w:hAnsi="Tahoma" w:cs="Tahoma"/>
          <w:sz w:val="22"/>
          <w:szCs w:val="22"/>
        </w:rPr>
        <w:t>CONCERNS EXPRESSED BY CAREGIVERS</w:t>
      </w:r>
      <w:r w:rsidR="005E3DAB">
        <w:rPr>
          <w:rStyle w:val="Strong"/>
          <w:rFonts w:ascii="Tahoma" w:hAnsi="Tahoma" w:cs="Tahoma"/>
          <w:sz w:val="22"/>
          <w:szCs w:val="22"/>
        </w:rPr>
        <w:t xml:space="preserve"> ACROSS SURVEYS</w:t>
      </w:r>
    </w:p>
    <w:p w14:paraId="0B6D48F5" w14:textId="69895BB4" w:rsidR="00E81B27" w:rsidRPr="00E06032" w:rsidRDefault="000C79CD" w:rsidP="00E81B27">
      <w:pPr>
        <w:rPr>
          <w:rFonts w:ascii="Tahoma" w:hAnsi="Tahoma" w:cs="Tahoma"/>
          <w:sz w:val="22"/>
          <w:szCs w:val="22"/>
        </w:rPr>
      </w:pPr>
      <w:r w:rsidRPr="000C79CD">
        <w:rPr>
          <w:rFonts w:ascii="Tahoma" w:hAnsi="Tahoma" w:cs="Tahoma"/>
          <w:sz w:val="22"/>
          <w:szCs w:val="22"/>
        </w:rPr>
        <w:t>When asked to share recommendations about where First 5 Amador should invest its resources in its four focus areas, all three survey sub-groups identified the following themes.</w:t>
      </w:r>
    </w:p>
    <w:p w14:paraId="7A948F7B" w14:textId="77777777" w:rsidR="00E81B27" w:rsidRDefault="00E81B27" w:rsidP="00E81B27">
      <w:pPr>
        <w:rPr>
          <w:rFonts w:ascii="Roboto" w:hAnsi="Roboto"/>
        </w:rPr>
      </w:pPr>
    </w:p>
    <w:tbl>
      <w:tblPr>
        <w:tblStyle w:val="TableGridLight"/>
        <w:tblW w:w="9985" w:type="dxa"/>
        <w:tblLook w:val="04A0" w:firstRow="1" w:lastRow="0" w:firstColumn="1" w:lastColumn="0" w:noHBand="0" w:noVBand="1"/>
      </w:tblPr>
      <w:tblGrid>
        <w:gridCol w:w="2065"/>
        <w:gridCol w:w="7920"/>
      </w:tblGrid>
      <w:tr w:rsidR="00E81B27" w14:paraId="4B43EED1" w14:textId="77777777" w:rsidTr="00DB1BCC">
        <w:trPr>
          <w:trHeight w:val="1520"/>
        </w:trPr>
        <w:tc>
          <w:tcPr>
            <w:tcW w:w="2065" w:type="dxa"/>
          </w:tcPr>
          <w:p w14:paraId="30514F88" w14:textId="77777777" w:rsidR="00E81B27" w:rsidRDefault="00E81B27" w:rsidP="00543E02">
            <w:pPr>
              <w:jc w:val="center"/>
              <w:rPr>
                <w:rFonts w:ascii="Roboto" w:hAnsi="Roboto"/>
                <w:sz w:val="24"/>
                <w:szCs w:val="24"/>
              </w:rPr>
            </w:pPr>
            <w:r>
              <w:rPr>
                <w:rFonts w:ascii="Roboto" w:hAnsi="Roboto"/>
                <w:noProof/>
              </w:rPr>
              <w:drawing>
                <wp:anchor distT="0" distB="0" distL="0" distR="0" simplePos="0" relativeHeight="251661324" behindDoc="1" locked="0" layoutInCell="1" allowOverlap="1" wp14:anchorId="6A5A25BA" wp14:editId="1E233CAA">
                  <wp:simplePos x="0" y="0"/>
                  <wp:positionH relativeFrom="column">
                    <wp:posOffset>168275</wp:posOffset>
                  </wp:positionH>
                  <wp:positionV relativeFrom="paragraph">
                    <wp:posOffset>43815</wp:posOffset>
                  </wp:positionV>
                  <wp:extent cx="914400" cy="914400"/>
                  <wp:effectExtent l="0" t="0" r="0" b="0"/>
                  <wp:wrapTight wrapText="bothSides">
                    <wp:wrapPolygon edited="0">
                      <wp:start x="6300" y="3150"/>
                      <wp:lineTo x="1350" y="10800"/>
                      <wp:lineTo x="450" y="12600"/>
                      <wp:lineTo x="450" y="14850"/>
                      <wp:lineTo x="1350" y="18450"/>
                      <wp:lineTo x="19800" y="18450"/>
                      <wp:lineTo x="21150" y="14400"/>
                      <wp:lineTo x="20250" y="11250"/>
                      <wp:lineTo x="14850" y="3150"/>
                      <wp:lineTo x="6300" y="3150"/>
                    </wp:wrapPolygon>
                  </wp:wrapTight>
                  <wp:docPr id="12" name="Graphic 12" descr="Family with two childre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Family with two children outline"/>
                          <pic:cNvPicPr/>
                        </pic:nvPicPr>
                        <pic:blipFill>
                          <a:blip r:embed="rId39">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
        </w:tc>
        <w:tc>
          <w:tcPr>
            <w:tcW w:w="7920" w:type="dxa"/>
          </w:tcPr>
          <w:p w14:paraId="3A64D2F9" w14:textId="77777777" w:rsidR="00E81B27" w:rsidRPr="00E06032" w:rsidRDefault="00E81B27" w:rsidP="00543E02">
            <w:pPr>
              <w:rPr>
                <w:rFonts w:ascii="Tahoma" w:hAnsi="Tahoma" w:cs="Tahoma"/>
                <w:b/>
              </w:rPr>
            </w:pPr>
            <w:r w:rsidRPr="00E06032">
              <w:rPr>
                <w:rFonts w:ascii="Tahoma" w:hAnsi="Tahoma" w:cs="Tahoma"/>
                <w:b/>
              </w:rPr>
              <w:t xml:space="preserve">Childcare. </w:t>
            </w:r>
            <w:r w:rsidRPr="00E06032">
              <w:rPr>
                <w:rFonts w:ascii="Tahoma" w:hAnsi="Tahoma" w:cs="Tahoma"/>
              </w:rPr>
              <w:t xml:space="preserve">Childcare concerns included affordability, accessibility, quality, and hours of operation. </w:t>
            </w:r>
            <w:r w:rsidRPr="00E06032">
              <w:rPr>
                <w:rFonts w:ascii="Tahoma" w:hAnsi="Tahoma" w:cs="Tahoma"/>
                <w:b/>
              </w:rPr>
              <w:t xml:space="preserve"> </w:t>
            </w:r>
          </w:p>
          <w:p w14:paraId="48FE67A2" w14:textId="77777777" w:rsidR="00E81B27" w:rsidRPr="00E06032" w:rsidRDefault="00E81B27" w:rsidP="00E81B27">
            <w:pPr>
              <w:numPr>
                <w:ilvl w:val="0"/>
                <w:numId w:val="21"/>
              </w:numPr>
              <w:rPr>
                <w:rFonts w:ascii="Tahoma" w:hAnsi="Tahoma" w:cs="Tahoma"/>
              </w:rPr>
            </w:pPr>
            <w:r w:rsidRPr="00E06032">
              <w:rPr>
                <w:rFonts w:ascii="Tahoma" w:hAnsi="Tahoma" w:cs="Tahoma"/>
              </w:rPr>
              <w:t xml:space="preserve">Program participants identified childcare as a concern 16 times. </w:t>
            </w:r>
          </w:p>
          <w:p w14:paraId="62DA8F23" w14:textId="77777777" w:rsidR="00E81B27" w:rsidRPr="00E06032" w:rsidRDefault="00E81B27" w:rsidP="00E81B27">
            <w:pPr>
              <w:numPr>
                <w:ilvl w:val="0"/>
                <w:numId w:val="21"/>
              </w:numPr>
              <w:rPr>
                <w:rFonts w:ascii="Tahoma" w:hAnsi="Tahoma" w:cs="Tahoma"/>
              </w:rPr>
            </w:pPr>
            <w:r w:rsidRPr="00E06032">
              <w:rPr>
                <w:rFonts w:ascii="Tahoma" w:hAnsi="Tahoma" w:cs="Tahoma"/>
              </w:rPr>
              <w:t xml:space="preserve">Program partners identified childcare as a concern 8 times. </w:t>
            </w:r>
          </w:p>
          <w:p w14:paraId="75B21105" w14:textId="77777777" w:rsidR="00E81B27" w:rsidRPr="00E06032" w:rsidRDefault="00E81B27" w:rsidP="00E81B27">
            <w:pPr>
              <w:numPr>
                <w:ilvl w:val="0"/>
                <w:numId w:val="21"/>
              </w:numPr>
              <w:rPr>
                <w:rFonts w:ascii="Tahoma" w:hAnsi="Tahoma" w:cs="Tahoma"/>
              </w:rPr>
            </w:pPr>
            <w:r w:rsidRPr="00E06032">
              <w:rPr>
                <w:rFonts w:ascii="Tahoma" w:hAnsi="Tahoma" w:cs="Tahoma"/>
              </w:rPr>
              <w:t xml:space="preserve">Grantees identified childcare as a concern 0 times. </w:t>
            </w:r>
          </w:p>
        </w:tc>
      </w:tr>
      <w:tr w:rsidR="00E81B27" w14:paraId="27FA8459" w14:textId="77777777" w:rsidTr="00DB1BCC">
        <w:trPr>
          <w:trHeight w:val="1610"/>
        </w:trPr>
        <w:tc>
          <w:tcPr>
            <w:tcW w:w="2065" w:type="dxa"/>
          </w:tcPr>
          <w:p w14:paraId="082DA777" w14:textId="77777777" w:rsidR="00E81B27" w:rsidRDefault="00E81B27" w:rsidP="00543E02">
            <w:pPr>
              <w:rPr>
                <w:rFonts w:ascii="Roboto" w:hAnsi="Roboto"/>
                <w:sz w:val="24"/>
                <w:szCs w:val="24"/>
              </w:rPr>
            </w:pPr>
            <w:r>
              <w:rPr>
                <w:rFonts w:ascii="Roboto" w:hAnsi="Roboto"/>
                <w:noProof/>
              </w:rPr>
              <w:drawing>
                <wp:anchor distT="0" distB="0" distL="0" distR="0" simplePos="0" relativeHeight="251662348" behindDoc="1" locked="0" layoutInCell="1" allowOverlap="1" wp14:anchorId="310226F3" wp14:editId="48DB0C44">
                  <wp:simplePos x="0" y="0"/>
                  <wp:positionH relativeFrom="page">
                    <wp:posOffset>250825</wp:posOffset>
                  </wp:positionH>
                  <wp:positionV relativeFrom="paragraph">
                    <wp:posOffset>111125</wp:posOffset>
                  </wp:positionV>
                  <wp:extent cx="914400" cy="914400"/>
                  <wp:effectExtent l="0" t="0" r="0" b="0"/>
                  <wp:wrapTight wrapText="bothSides">
                    <wp:wrapPolygon edited="0">
                      <wp:start x="3600" y="1350"/>
                      <wp:lineTo x="1350" y="11700"/>
                      <wp:lineTo x="900" y="18900"/>
                      <wp:lineTo x="20250" y="18900"/>
                      <wp:lineTo x="19800" y="7200"/>
                      <wp:lineTo x="17550" y="4950"/>
                      <wp:lineTo x="10800" y="1350"/>
                      <wp:lineTo x="3600" y="1350"/>
                    </wp:wrapPolygon>
                  </wp:wrapTight>
                  <wp:docPr id="199" name="Graphic 199" descr="Regist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Register with solid fill"/>
                          <pic:cNvPicPr/>
                        </pic:nvPicPr>
                        <pic:blipFill>
                          <a:blip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
        </w:tc>
        <w:tc>
          <w:tcPr>
            <w:tcW w:w="7920" w:type="dxa"/>
          </w:tcPr>
          <w:p w14:paraId="5A7E240B" w14:textId="747DDAAA" w:rsidR="00E81B27" w:rsidRPr="00E06032" w:rsidRDefault="00E81B27" w:rsidP="00543E02">
            <w:pPr>
              <w:rPr>
                <w:rFonts w:ascii="Tahoma" w:hAnsi="Tahoma" w:cs="Tahoma"/>
                <w:b/>
              </w:rPr>
            </w:pPr>
            <w:r w:rsidRPr="00E06032">
              <w:rPr>
                <w:rFonts w:ascii="Tahoma" w:hAnsi="Tahoma" w:cs="Tahoma"/>
                <w:b/>
              </w:rPr>
              <w:t xml:space="preserve">Finances. </w:t>
            </w:r>
            <w:r w:rsidRPr="00E06032">
              <w:rPr>
                <w:rFonts w:ascii="Tahoma" w:hAnsi="Tahoma" w:cs="Tahoma"/>
              </w:rPr>
              <w:t xml:space="preserve">Financial concerns included </w:t>
            </w:r>
            <w:r w:rsidR="00117EAF">
              <w:rPr>
                <w:rFonts w:ascii="Tahoma" w:hAnsi="Tahoma" w:cs="Tahoma"/>
              </w:rPr>
              <w:t xml:space="preserve">the </w:t>
            </w:r>
            <w:r w:rsidRPr="00E06032">
              <w:rPr>
                <w:rFonts w:ascii="Tahoma" w:hAnsi="Tahoma" w:cs="Tahoma"/>
              </w:rPr>
              <w:t xml:space="preserve">high cost of groceries, inflation, and rent support. </w:t>
            </w:r>
          </w:p>
          <w:p w14:paraId="3439B375" w14:textId="77777777" w:rsidR="00E81B27" w:rsidRPr="00E06032" w:rsidRDefault="00E81B27" w:rsidP="00E81B27">
            <w:pPr>
              <w:numPr>
                <w:ilvl w:val="0"/>
                <w:numId w:val="21"/>
              </w:numPr>
              <w:rPr>
                <w:rFonts w:ascii="Tahoma" w:hAnsi="Tahoma" w:cs="Tahoma"/>
              </w:rPr>
            </w:pPr>
            <w:r w:rsidRPr="00E06032">
              <w:rPr>
                <w:rFonts w:ascii="Tahoma" w:hAnsi="Tahoma" w:cs="Tahoma"/>
              </w:rPr>
              <w:t xml:space="preserve">Program participants identified finances as a concern 5 times. </w:t>
            </w:r>
          </w:p>
          <w:p w14:paraId="24A653D7" w14:textId="77777777" w:rsidR="00E81B27" w:rsidRPr="00E06032" w:rsidRDefault="00E81B27" w:rsidP="00E81B27">
            <w:pPr>
              <w:numPr>
                <w:ilvl w:val="0"/>
                <w:numId w:val="21"/>
              </w:numPr>
              <w:rPr>
                <w:rFonts w:ascii="Tahoma" w:hAnsi="Tahoma" w:cs="Tahoma"/>
              </w:rPr>
            </w:pPr>
            <w:r w:rsidRPr="00E06032">
              <w:rPr>
                <w:rFonts w:ascii="Tahoma" w:hAnsi="Tahoma" w:cs="Tahoma"/>
              </w:rPr>
              <w:t xml:space="preserve">Program partners identified finances as a concern 7 times. </w:t>
            </w:r>
          </w:p>
          <w:p w14:paraId="1BEB2BC2" w14:textId="77777777" w:rsidR="00E81B27" w:rsidRPr="00E06032" w:rsidRDefault="00E81B27" w:rsidP="00E81B27">
            <w:pPr>
              <w:numPr>
                <w:ilvl w:val="0"/>
                <w:numId w:val="21"/>
              </w:numPr>
              <w:rPr>
                <w:rFonts w:ascii="Tahoma" w:hAnsi="Tahoma" w:cs="Tahoma"/>
              </w:rPr>
            </w:pPr>
            <w:r w:rsidRPr="00E06032">
              <w:rPr>
                <w:rFonts w:ascii="Tahoma" w:hAnsi="Tahoma" w:cs="Tahoma"/>
              </w:rPr>
              <w:t>Grantees identified finances as a concern 1 time.</w:t>
            </w:r>
          </w:p>
        </w:tc>
      </w:tr>
      <w:tr w:rsidR="00E81B27" w14:paraId="5B07A4CA" w14:textId="77777777" w:rsidTr="00543E02">
        <w:tc>
          <w:tcPr>
            <w:tcW w:w="2065" w:type="dxa"/>
          </w:tcPr>
          <w:p w14:paraId="50B42020" w14:textId="77777777" w:rsidR="00E81B27" w:rsidRDefault="00E81B27" w:rsidP="00543E02">
            <w:pPr>
              <w:jc w:val="center"/>
              <w:rPr>
                <w:rFonts w:ascii="Roboto" w:hAnsi="Roboto"/>
                <w:sz w:val="24"/>
                <w:szCs w:val="24"/>
              </w:rPr>
            </w:pPr>
            <w:r>
              <w:rPr>
                <w:rFonts w:ascii="Roboto" w:hAnsi="Roboto"/>
                <w:noProof/>
              </w:rPr>
              <w:drawing>
                <wp:anchor distT="0" distB="0" distL="114300" distR="114300" simplePos="0" relativeHeight="251663372" behindDoc="1" locked="0" layoutInCell="1" allowOverlap="1" wp14:anchorId="370C17BA" wp14:editId="1672639F">
                  <wp:simplePos x="0" y="0"/>
                  <wp:positionH relativeFrom="column">
                    <wp:posOffset>194945</wp:posOffset>
                  </wp:positionH>
                  <wp:positionV relativeFrom="paragraph">
                    <wp:posOffset>6350</wp:posOffset>
                  </wp:positionV>
                  <wp:extent cx="895350" cy="895350"/>
                  <wp:effectExtent l="0" t="0" r="0" b="0"/>
                  <wp:wrapTight wrapText="bothSides">
                    <wp:wrapPolygon edited="0">
                      <wp:start x="9191" y="1838"/>
                      <wp:lineTo x="919" y="11030"/>
                      <wp:lineTo x="1838" y="16085"/>
                      <wp:lineTo x="3217" y="19762"/>
                      <wp:lineTo x="18383" y="19762"/>
                      <wp:lineTo x="18383" y="17464"/>
                      <wp:lineTo x="20681" y="11489"/>
                      <wp:lineTo x="20221" y="7813"/>
                      <wp:lineTo x="15626" y="3217"/>
                      <wp:lineTo x="11949" y="1838"/>
                      <wp:lineTo x="9191" y="1838"/>
                    </wp:wrapPolygon>
                  </wp:wrapTight>
                  <wp:docPr id="200" name="Graphic 200" descr="Hou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House with solid fill"/>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895350" cy="895350"/>
                          </a:xfrm>
                          <a:prstGeom prst="rect">
                            <a:avLst/>
                          </a:prstGeom>
                        </pic:spPr>
                      </pic:pic>
                    </a:graphicData>
                  </a:graphic>
                  <wp14:sizeRelH relativeFrom="page">
                    <wp14:pctWidth>0</wp14:pctWidth>
                  </wp14:sizeRelH>
                  <wp14:sizeRelV relativeFrom="page">
                    <wp14:pctHeight>0</wp14:pctHeight>
                  </wp14:sizeRelV>
                </wp:anchor>
              </w:drawing>
            </w:r>
          </w:p>
        </w:tc>
        <w:tc>
          <w:tcPr>
            <w:tcW w:w="7920" w:type="dxa"/>
          </w:tcPr>
          <w:p w14:paraId="294144A4" w14:textId="77777777" w:rsidR="00E81B27" w:rsidRPr="00E06032" w:rsidRDefault="00E81B27" w:rsidP="00543E02">
            <w:pPr>
              <w:rPr>
                <w:rFonts w:ascii="Tahoma" w:hAnsi="Tahoma" w:cs="Tahoma"/>
                <w:b/>
              </w:rPr>
            </w:pPr>
            <w:r w:rsidRPr="00E06032">
              <w:rPr>
                <w:rFonts w:ascii="Tahoma" w:hAnsi="Tahoma" w:cs="Tahoma"/>
                <w:b/>
              </w:rPr>
              <w:t xml:space="preserve">Housing. </w:t>
            </w:r>
            <w:r w:rsidRPr="00E06032">
              <w:rPr>
                <w:rFonts w:ascii="Tahoma" w:hAnsi="Tahoma" w:cs="Tahoma"/>
              </w:rPr>
              <w:t>Housing concerns included housing affordability and homelessness.</w:t>
            </w:r>
            <w:r w:rsidRPr="00E06032">
              <w:rPr>
                <w:rFonts w:ascii="Tahoma" w:hAnsi="Tahoma" w:cs="Tahoma"/>
                <w:b/>
              </w:rPr>
              <w:t xml:space="preserve"> </w:t>
            </w:r>
          </w:p>
          <w:p w14:paraId="47F31953" w14:textId="77777777" w:rsidR="00E81B27" w:rsidRPr="00E06032" w:rsidRDefault="00E81B27" w:rsidP="00E81B27">
            <w:pPr>
              <w:numPr>
                <w:ilvl w:val="0"/>
                <w:numId w:val="21"/>
              </w:numPr>
              <w:rPr>
                <w:rFonts w:ascii="Tahoma" w:hAnsi="Tahoma" w:cs="Tahoma"/>
              </w:rPr>
            </w:pPr>
            <w:r w:rsidRPr="00E06032">
              <w:rPr>
                <w:rFonts w:ascii="Tahoma" w:hAnsi="Tahoma" w:cs="Tahoma"/>
              </w:rPr>
              <w:t xml:space="preserve">Program participants identified housing as a concern 0 times. </w:t>
            </w:r>
          </w:p>
          <w:p w14:paraId="541F6582" w14:textId="77777777" w:rsidR="00E81B27" w:rsidRPr="00E06032" w:rsidRDefault="00E81B27" w:rsidP="00E81B27">
            <w:pPr>
              <w:numPr>
                <w:ilvl w:val="0"/>
                <w:numId w:val="21"/>
              </w:numPr>
              <w:rPr>
                <w:rFonts w:ascii="Tahoma" w:hAnsi="Tahoma" w:cs="Tahoma"/>
              </w:rPr>
            </w:pPr>
            <w:r w:rsidRPr="00E06032">
              <w:rPr>
                <w:rFonts w:ascii="Tahoma" w:hAnsi="Tahoma" w:cs="Tahoma"/>
              </w:rPr>
              <w:t xml:space="preserve">Program partners identified housing as a concern 7 times. </w:t>
            </w:r>
          </w:p>
          <w:p w14:paraId="53861CB1" w14:textId="77777777" w:rsidR="00E81B27" w:rsidRPr="00E06032" w:rsidRDefault="00E81B27" w:rsidP="00E81B27">
            <w:pPr>
              <w:numPr>
                <w:ilvl w:val="0"/>
                <w:numId w:val="21"/>
              </w:numPr>
              <w:rPr>
                <w:rFonts w:ascii="Tahoma" w:hAnsi="Tahoma" w:cs="Tahoma"/>
              </w:rPr>
            </w:pPr>
            <w:r w:rsidRPr="00E06032">
              <w:rPr>
                <w:rFonts w:ascii="Tahoma" w:hAnsi="Tahoma" w:cs="Tahoma"/>
              </w:rPr>
              <w:t>Grantees identified housing as a concern 1 time.</w:t>
            </w:r>
          </w:p>
        </w:tc>
      </w:tr>
      <w:tr w:rsidR="00E81B27" w14:paraId="5DCBEAA7" w14:textId="77777777" w:rsidTr="00DB1BCC">
        <w:trPr>
          <w:trHeight w:val="1475"/>
        </w:trPr>
        <w:tc>
          <w:tcPr>
            <w:tcW w:w="2065" w:type="dxa"/>
          </w:tcPr>
          <w:p w14:paraId="4F49C833" w14:textId="77777777" w:rsidR="00E81B27" w:rsidRDefault="00E81B27" w:rsidP="00543E02">
            <w:pPr>
              <w:rPr>
                <w:rFonts w:ascii="Roboto" w:hAnsi="Roboto"/>
                <w:sz w:val="24"/>
                <w:szCs w:val="24"/>
              </w:rPr>
            </w:pPr>
            <w:r>
              <w:rPr>
                <w:rFonts w:ascii="Roboto" w:hAnsi="Roboto"/>
                <w:noProof/>
              </w:rPr>
              <w:lastRenderedPageBreak/>
              <w:drawing>
                <wp:anchor distT="0" distB="0" distL="114300" distR="114300" simplePos="0" relativeHeight="251664396" behindDoc="1" locked="0" layoutInCell="1" allowOverlap="1" wp14:anchorId="50AEEAA5" wp14:editId="3D649936">
                  <wp:simplePos x="0" y="0"/>
                  <wp:positionH relativeFrom="column">
                    <wp:posOffset>204470</wp:posOffset>
                  </wp:positionH>
                  <wp:positionV relativeFrom="paragraph">
                    <wp:posOffset>0</wp:posOffset>
                  </wp:positionV>
                  <wp:extent cx="914400" cy="914400"/>
                  <wp:effectExtent l="0" t="0" r="0" b="0"/>
                  <wp:wrapTight wrapText="bothSides">
                    <wp:wrapPolygon edited="0">
                      <wp:start x="3150" y="4950"/>
                      <wp:lineTo x="450" y="9000"/>
                      <wp:lineTo x="0" y="13050"/>
                      <wp:lineTo x="2700" y="15300"/>
                      <wp:lineTo x="3150" y="16200"/>
                      <wp:lineTo x="18000" y="16200"/>
                      <wp:lineTo x="18450" y="15300"/>
                      <wp:lineTo x="21150" y="13050"/>
                      <wp:lineTo x="21150" y="10800"/>
                      <wp:lineTo x="18900" y="8550"/>
                      <wp:lineTo x="13500" y="4950"/>
                      <wp:lineTo x="3150" y="4950"/>
                    </wp:wrapPolygon>
                  </wp:wrapTight>
                  <wp:docPr id="201" name="Graphic 201" descr="Ca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Car with solid fill"/>
                          <pic:cNvPicPr/>
                        </pic:nvPicPr>
                        <pic:blipFill>
                          <a:blip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
        </w:tc>
        <w:tc>
          <w:tcPr>
            <w:tcW w:w="7920" w:type="dxa"/>
          </w:tcPr>
          <w:p w14:paraId="5C923F2B" w14:textId="77777777" w:rsidR="00E81B27" w:rsidRPr="00E06032" w:rsidRDefault="00E81B27" w:rsidP="00543E02">
            <w:pPr>
              <w:rPr>
                <w:rFonts w:ascii="Tahoma" w:hAnsi="Tahoma" w:cs="Tahoma"/>
                <w:b/>
              </w:rPr>
            </w:pPr>
            <w:r w:rsidRPr="00E06032">
              <w:rPr>
                <w:rFonts w:ascii="Tahoma" w:hAnsi="Tahoma" w:cs="Tahoma"/>
                <w:b/>
              </w:rPr>
              <w:t xml:space="preserve">Transportation. </w:t>
            </w:r>
            <w:r w:rsidRPr="00E06032">
              <w:rPr>
                <w:rFonts w:ascii="Tahoma" w:hAnsi="Tahoma" w:cs="Tahoma"/>
              </w:rPr>
              <w:t xml:space="preserve">Transportation concerns included high fuel costs, access to transportation, and long commute times. </w:t>
            </w:r>
          </w:p>
          <w:p w14:paraId="718E2B03" w14:textId="77777777" w:rsidR="00E81B27" w:rsidRPr="00E06032" w:rsidRDefault="00E81B27" w:rsidP="00E81B27">
            <w:pPr>
              <w:numPr>
                <w:ilvl w:val="0"/>
                <w:numId w:val="21"/>
              </w:numPr>
              <w:rPr>
                <w:rFonts w:ascii="Tahoma" w:hAnsi="Tahoma" w:cs="Tahoma"/>
              </w:rPr>
            </w:pPr>
            <w:r w:rsidRPr="00E06032">
              <w:rPr>
                <w:rFonts w:ascii="Tahoma" w:hAnsi="Tahoma" w:cs="Tahoma"/>
              </w:rPr>
              <w:t xml:space="preserve">Program participants identified transportation as a concern 2 times. </w:t>
            </w:r>
          </w:p>
          <w:p w14:paraId="7614FC7C" w14:textId="77777777" w:rsidR="00E81B27" w:rsidRPr="00E06032" w:rsidRDefault="00E81B27" w:rsidP="00E81B27">
            <w:pPr>
              <w:numPr>
                <w:ilvl w:val="0"/>
                <w:numId w:val="21"/>
              </w:numPr>
              <w:rPr>
                <w:rFonts w:ascii="Tahoma" w:hAnsi="Tahoma" w:cs="Tahoma"/>
              </w:rPr>
            </w:pPr>
            <w:r w:rsidRPr="00E06032">
              <w:rPr>
                <w:rFonts w:ascii="Tahoma" w:hAnsi="Tahoma" w:cs="Tahoma"/>
              </w:rPr>
              <w:t xml:space="preserve">Program partners identified transportation as a concern 4 times. </w:t>
            </w:r>
          </w:p>
          <w:p w14:paraId="1E271E8E" w14:textId="77777777" w:rsidR="00E81B27" w:rsidRPr="00E06032" w:rsidRDefault="00E81B27" w:rsidP="00E81B27">
            <w:pPr>
              <w:numPr>
                <w:ilvl w:val="0"/>
                <w:numId w:val="21"/>
              </w:numPr>
              <w:rPr>
                <w:rFonts w:ascii="Tahoma" w:hAnsi="Tahoma" w:cs="Tahoma"/>
              </w:rPr>
            </w:pPr>
            <w:r w:rsidRPr="00E06032">
              <w:rPr>
                <w:rFonts w:ascii="Tahoma" w:hAnsi="Tahoma" w:cs="Tahoma"/>
              </w:rPr>
              <w:t xml:space="preserve">Grantees identified transportation as a concern 1 time. </w:t>
            </w:r>
          </w:p>
        </w:tc>
      </w:tr>
      <w:tr w:rsidR="00E81B27" w14:paraId="369566C8" w14:textId="77777777" w:rsidTr="00DB1BCC">
        <w:trPr>
          <w:trHeight w:val="1790"/>
        </w:trPr>
        <w:tc>
          <w:tcPr>
            <w:tcW w:w="2065" w:type="dxa"/>
          </w:tcPr>
          <w:p w14:paraId="72F5E3EE" w14:textId="77777777" w:rsidR="00E81B27" w:rsidRDefault="00E81B27" w:rsidP="00543E02">
            <w:pPr>
              <w:rPr>
                <w:rFonts w:ascii="Roboto" w:hAnsi="Roboto"/>
                <w:sz w:val="24"/>
                <w:szCs w:val="24"/>
              </w:rPr>
            </w:pPr>
            <w:r>
              <w:rPr>
                <w:rFonts w:ascii="Roboto" w:hAnsi="Roboto"/>
                <w:noProof/>
              </w:rPr>
              <w:drawing>
                <wp:anchor distT="0" distB="0" distL="114300" distR="114300" simplePos="0" relativeHeight="251665420" behindDoc="1" locked="0" layoutInCell="1" allowOverlap="1" wp14:anchorId="214182B9" wp14:editId="57568D46">
                  <wp:simplePos x="0" y="0"/>
                  <wp:positionH relativeFrom="column">
                    <wp:posOffset>213995</wp:posOffset>
                  </wp:positionH>
                  <wp:positionV relativeFrom="paragraph">
                    <wp:posOffset>16510</wp:posOffset>
                  </wp:positionV>
                  <wp:extent cx="914400" cy="914400"/>
                  <wp:effectExtent l="0" t="0" r="0" b="0"/>
                  <wp:wrapTight wrapText="bothSides">
                    <wp:wrapPolygon edited="0">
                      <wp:start x="14400" y="900"/>
                      <wp:lineTo x="9000" y="1800"/>
                      <wp:lineTo x="0" y="6300"/>
                      <wp:lineTo x="0" y="9000"/>
                      <wp:lineTo x="2700" y="16200"/>
                      <wp:lineTo x="2700" y="17550"/>
                      <wp:lineTo x="4050" y="20250"/>
                      <wp:lineTo x="6300" y="20250"/>
                      <wp:lineTo x="7200" y="19350"/>
                      <wp:lineTo x="14400" y="16650"/>
                      <wp:lineTo x="14400" y="16200"/>
                      <wp:lineTo x="18900" y="13500"/>
                      <wp:lineTo x="20700" y="11250"/>
                      <wp:lineTo x="20700" y="8100"/>
                      <wp:lineTo x="18900" y="3150"/>
                      <wp:lineTo x="17550" y="900"/>
                      <wp:lineTo x="14400" y="900"/>
                    </wp:wrapPolygon>
                  </wp:wrapTight>
                  <wp:docPr id="202" name="Graphic 202" descr="Connection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6" descr="Connections outline"/>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
        </w:tc>
        <w:tc>
          <w:tcPr>
            <w:tcW w:w="7920" w:type="dxa"/>
          </w:tcPr>
          <w:p w14:paraId="5E360471" w14:textId="77777777" w:rsidR="00E81B27" w:rsidRPr="00E06032" w:rsidRDefault="00E81B27" w:rsidP="00543E02">
            <w:pPr>
              <w:rPr>
                <w:rFonts w:ascii="Tahoma" w:hAnsi="Tahoma" w:cs="Tahoma"/>
                <w:b/>
              </w:rPr>
            </w:pPr>
            <w:r w:rsidRPr="00E06032">
              <w:rPr>
                <w:rFonts w:ascii="Tahoma" w:hAnsi="Tahoma" w:cs="Tahoma"/>
                <w:b/>
              </w:rPr>
              <w:t xml:space="preserve">Social Skills Development. </w:t>
            </w:r>
            <w:r w:rsidRPr="00E06032">
              <w:rPr>
                <w:rFonts w:ascii="Tahoma" w:hAnsi="Tahoma" w:cs="Tahoma"/>
              </w:rPr>
              <w:t>Social skills development concerns stemmed from isolation resulting from the COVID-19 pandemic.</w:t>
            </w:r>
          </w:p>
          <w:p w14:paraId="59553AF1" w14:textId="77777777" w:rsidR="00E81B27" w:rsidRPr="00E06032" w:rsidRDefault="00E81B27" w:rsidP="00E81B27">
            <w:pPr>
              <w:numPr>
                <w:ilvl w:val="0"/>
                <w:numId w:val="21"/>
              </w:numPr>
              <w:rPr>
                <w:rFonts w:ascii="Tahoma" w:hAnsi="Tahoma" w:cs="Tahoma"/>
              </w:rPr>
            </w:pPr>
            <w:r w:rsidRPr="00E06032">
              <w:rPr>
                <w:rFonts w:ascii="Tahoma" w:hAnsi="Tahoma" w:cs="Tahoma"/>
              </w:rPr>
              <w:t xml:space="preserve">Program participants identified social skills development as a concern 5 times. </w:t>
            </w:r>
          </w:p>
          <w:p w14:paraId="35C30BDD" w14:textId="77777777" w:rsidR="00E81B27" w:rsidRPr="00E06032" w:rsidRDefault="00E81B27" w:rsidP="00E81B27">
            <w:pPr>
              <w:numPr>
                <w:ilvl w:val="0"/>
                <w:numId w:val="21"/>
              </w:numPr>
              <w:rPr>
                <w:rFonts w:ascii="Tahoma" w:hAnsi="Tahoma" w:cs="Tahoma"/>
              </w:rPr>
            </w:pPr>
            <w:r w:rsidRPr="00E06032">
              <w:rPr>
                <w:rFonts w:ascii="Tahoma" w:hAnsi="Tahoma" w:cs="Tahoma"/>
              </w:rPr>
              <w:t xml:space="preserve">Program partners identified social skills development as a concern 2 times. </w:t>
            </w:r>
          </w:p>
          <w:p w14:paraId="16AAEEBC" w14:textId="77777777" w:rsidR="00E81B27" w:rsidRPr="00E06032" w:rsidRDefault="00E81B27" w:rsidP="00E81B27">
            <w:pPr>
              <w:numPr>
                <w:ilvl w:val="0"/>
                <w:numId w:val="21"/>
              </w:numPr>
              <w:rPr>
                <w:rFonts w:ascii="Tahoma" w:hAnsi="Tahoma" w:cs="Tahoma"/>
              </w:rPr>
            </w:pPr>
            <w:r w:rsidRPr="00E06032">
              <w:rPr>
                <w:rFonts w:ascii="Tahoma" w:hAnsi="Tahoma" w:cs="Tahoma"/>
              </w:rPr>
              <w:t xml:space="preserve">Grantees identified social skills development as a concern 2 times. </w:t>
            </w:r>
          </w:p>
        </w:tc>
      </w:tr>
    </w:tbl>
    <w:p w14:paraId="1C94E13F" w14:textId="77777777" w:rsidR="00E81B27" w:rsidRDefault="00E81B27" w:rsidP="00E81B27">
      <w:pPr>
        <w:rPr>
          <w:rFonts w:ascii="Roboto" w:hAnsi="Roboto"/>
        </w:rPr>
      </w:pPr>
    </w:p>
    <w:p w14:paraId="170914CB" w14:textId="4A80EB6B" w:rsidR="005E3DAB" w:rsidRPr="00B83BB6" w:rsidRDefault="00E81B27">
      <w:pPr>
        <w:rPr>
          <w:rFonts w:ascii="Tahoma" w:hAnsi="Tahoma" w:cs="Tahoma"/>
          <w:sz w:val="22"/>
          <w:szCs w:val="22"/>
        </w:rPr>
      </w:pPr>
      <w:r w:rsidRPr="00E06032">
        <w:rPr>
          <w:rFonts w:ascii="Tahoma" w:hAnsi="Tahoma" w:cs="Tahoma"/>
          <w:sz w:val="22"/>
          <w:szCs w:val="22"/>
        </w:rPr>
        <w:t xml:space="preserve">These five (5) areas were highlighted repeatedly throughout the surveys. The themes represent the primary concerns expressed by caregivers and parents. </w:t>
      </w:r>
    </w:p>
    <w:p w14:paraId="5220F81C" w14:textId="4E511114" w:rsidR="00E81B27" w:rsidRPr="00D754B5" w:rsidRDefault="00E81B27" w:rsidP="00731CF9">
      <w:pPr>
        <w:pStyle w:val="Heading5"/>
      </w:pPr>
      <w:r w:rsidRPr="00D754B5">
        <w:t>LOOKING FORWARD</w:t>
      </w:r>
    </w:p>
    <w:p w14:paraId="55DB1938" w14:textId="77777777" w:rsidR="00E81B27" w:rsidRPr="00E06032" w:rsidRDefault="00E81B27" w:rsidP="00E81B27">
      <w:pPr>
        <w:rPr>
          <w:rFonts w:ascii="Tahoma" w:hAnsi="Tahoma" w:cs="Tahoma"/>
          <w:sz w:val="22"/>
          <w:szCs w:val="22"/>
        </w:rPr>
      </w:pPr>
      <w:r w:rsidRPr="00E06032">
        <w:rPr>
          <w:rFonts w:ascii="Tahoma" w:hAnsi="Tahoma" w:cs="Tahoma"/>
          <w:sz w:val="22"/>
          <w:szCs w:val="22"/>
        </w:rPr>
        <w:t>When asked to share recommendations about where First 5 Amador should invest its resources in each of its four focus areas the following themes were identified by all three survey sub-groups.</w:t>
      </w:r>
    </w:p>
    <w:p w14:paraId="51636B62" w14:textId="77777777" w:rsidR="00E81B27" w:rsidRDefault="00E81B27" w:rsidP="00E81B27">
      <w:pPr>
        <w:rPr>
          <w:rFonts w:ascii="Roboto" w:hAnsi="Roboto"/>
        </w:rPr>
      </w:pPr>
    </w:p>
    <w:tbl>
      <w:tblPr>
        <w:tblStyle w:val="TableGridLight"/>
        <w:tblW w:w="9985" w:type="dxa"/>
        <w:tblLook w:val="04A0" w:firstRow="1" w:lastRow="0" w:firstColumn="1" w:lastColumn="0" w:noHBand="0" w:noVBand="1"/>
      </w:tblPr>
      <w:tblGrid>
        <w:gridCol w:w="3415"/>
        <w:gridCol w:w="6570"/>
      </w:tblGrid>
      <w:tr w:rsidR="00E81B27" w:rsidRPr="00E06032" w14:paraId="7320C502" w14:textId="77777777" w:rsidTr="00480DA7">
        <w:trPr>
          <w:tblHeader/>
        </w:trPr>
        <w:tc>
          <w:tcPr>
            <w:tcW w:w="3415" w:type="dxa"/>
            <w:shd w:val="clear" w:color="auto" w:fill="25CAFF" w:themeFill="accent3" w:themeFillTint="99"/>
          </w:tcPr>
          <w:p w14:paraId="6E1B79F9" w14:textId="77777777" w:rsidR="00E81B27" w:rsidRPr="00E06032" w:rsidRDefault="00E81B27" w:rsidP="00543E02">
            <w:pPr>
              <w:spacing w:before="120" w:after="120"/>
              <w:rPr>
                <w:rFonts w:ascii="Tahoma" w:hAnsi="Tahoma" w:cs="Tahoma"/>
              </w:rPr>
            </w:pPr>
            <w:r w:rsidRPr="00E06032">
              <w:rPr>
                <w:rFonts w:ascii="Tahoma" w:hAnsi="Tahoma" w:cs="Tahoma"/>
                <w:b/>
                <w:smallCaps/>
                <w:color w:val="134770"/>
              </w:rPr>
              <w:t>CHILD HEALTH AND WELLBEING</w:t>
            </w:r>
          </w:p>
        </w:tc>
        <w:tc>
          <w:tcPr>
            <w:tcW w:w="6570" w:type="dxa"/>
            <w:shd w:val="clear" w:color="auto" w:fill="25CAFF" w:themeFill="accent3" w:themeFillTint="99"/>
          </w:tcPr>
          <w:p w14:paraId="2F232A76" w14:textId="77777777" w:rsidR="00E81B27" w:rsidRPr="00E06032" w:rsidRDefault="00E81B27" w:rsidP="00543E02">
            <w:pPr>
              <w:rPr>
                <w:rFonts w:ascii="Tahoma" w:hAnsi="Tahoma" w:cs="Tahoma"/>
              </w:rPr>
            </w:pPr>
          </w:p>
        </w:tc>
      </w:tr>
      <w:tr w:rsidR="00E81B27" w:rsidRPr="00E06032" w14:paraId="106C7952" w14:textId="77777777" w:rsidTr="00480DA7">
        <w:tc>
          <w:tcPr>
            <w:tcW w:w="3415" w:type="dxa"/>
          </w:tcPr>
          <w:p w14:paraId="4B32DD41" w14:textId="0E4F01F5" w:rsidR="00E81B27" w:rsidRPr="00E06032" w:rsidRDefault="00E81B27" w:rsidP="00543E02">
            <w:pPr>
              <w:ind w:left="60"/>
              <w:rPr>
                <w:rFonts w:ascii="Tahoma" w:hAnsi="Tahoma" w:cs="Tahoma"/>
                <w:b/>
              </w:rPr>
            </w:pPr>
            <w:r w:rsidRPr="00E06032">
              <w:rPr>
                <w:rFonts w:ascii="Tahoma" w:hAnsi="Tahoma" w:cs="Tahoma"/>
                <w:b/>
              </w:rPr>
              <w:t>Mental Health Services.</w:t>
            </w:r>
            <w:r w:rsidRPr="00E06032">
              <w:rPr>
                <w:rFonts w:ascii="Tahoma" w:hAnsi="Tahoma" w:cs="Tahoma"/>
              </w:rPr>
              <w:t xml:space="preserve"> </w:t>
            </w:r>
            <w:r w:rsidR="00480DA7">
              <w:rPr>
                <w:rFonts w:ascii="Tahoma" w:hAnsi="Tahoma" w:cs="Tahoma"/>
              </w:rPr>
              <w:t xml:space="preserve"> </w:t>
            </w:r>
            <w:r w:rsidRPr="00E06032">
              <w:rPr>
                <w:rFonts w:ascii="Tahoma" w:hAnsi="Tahoma" w:cs="Tahoma"/>
              </w:rPr>
              <w:t>This was by far the most recommended area for First 5 investments, with 17 people noting it across the three sub-groups. Nearly half of the recommendations came from program partners, while one-third came from program participants:</w:t>
            </w:r>
          </w:p>
          <w:p w14:paraId="795EE672" w14:textId="77777777" w:rsidR="00E81B27" w:rsidRPr="00E06032" w:rsidRDefault="00E81B27" w:rsidP="00543E02">
            <w:pPr>
              <w:rPr>
                <w:rFonts w:ascii="Tahoma" w:hAnsi="Tahoma" w:cs="Tahoma"/>
                <w:b/>
              </w:rPr>
            </w:pPr>
          </w:p>
        </w:tc>
        <w:tc>
          <w:tcPr>
            <w:tcW w:w="6570" w:type="dxa"/>
          </w:tcPr>
          <w:p w14:paraId="48BB8977" w14:textId="77777777" w:rsidR="00E81B27" w:rsidRPr="00E06032" w:rsidRDefault="00E81B27" w:rsidP="00E81B27">
            <w:pPr>
              <w:numPr>
                <w:ilvl w:val="0"/>
                <w:numId w:val="20"/>
              </w:numPr>
              <w:rPr>
                <w:rFonts w:ascii="Tahoma" w:hAnsi="Tahoma" w:cs="Tahoma"/>
              </w:rPr>
            </w:pPr>
            <w:r w:rsidRPr="00E06032">
              <w:rPr>
                <w:rFonts w:ascii="Tahoma" w:hAnsi="Tahoma" w:cs="Tahoma"/>
              </w:rPr>
              <w:t xml:space="preserve">Program participants recommended mental health services as a focus area 6 times. </w:t>
            </w:r>
          </w:p>
          <w:p w14:paraId="5D95835A" w14:textId="77777777" w:rsidR="00E81B27" w:rsidRPr="00E06032" w:rsidRDefault="00E81B27" w:rsidP="00E81B27">
            <w:pPr>
              <w:numPr>
                <w:ilvl w:val="0"/>
                <w:numId w:val="20"/>
              </w:numPr>
              <w:rPr>
                <w:rFonts w:ascii="Tahoma" w:hAnsi="Tahoma" w:cs="Tahoma"/>
              </w:rPr>
            </w:pPr>
            <w:r w:rsidRPr="00E06032">
              <w:rPr>
                <w:rFonts w:ascii="Tahoma" w:hAnsi="Tahoma" w:cs="Tahoma"/>
              </w:rPr>
              <w:t xml:space="preserve">Program partners recommended mental health services as a focus area 9 times. </w:t>
            </w:r>
          </w:p>
          <w:p w14:paraId="4BDD0DD4" w14:textId="77777777" w:rsidR="00E81B27" w:rsidRPr="00E06032" w:rsidRDefault="00E81B27" w:rsidP="00E81B27">
            <w:pPr>
              <w:numPr>
                <w:ilvl w:val="0"/>
                <w:numId w:val="20"/>
              </w:numPr>
              <w:rPr>
                <w:rFonts w:ascii="Tahoma" w:hAnsi="Tahoma" w:cs="Tahoma"/>
              </w:rPr>
            </w:pPr>
            <w:r w:rsidRPr="00E06032">
              <w:rPr>
                <w:rFonts w:ascii="Tahoma" w:hAnsi="Tahoma" w:cs="Tahoma"/>
              </w:rPr>
              <w:t xml:space="preserve">Grantees recommended mental health services as a focus area 2 times. </w:t>
            </w:r>
          </w:p>
          <w:p w14:paraId="7A685AB3" w14:textId="77777777" w:rsidR="00E81B27" w:rsidRPr="00E06032" w:rsidRDefault="00E81B27" w:rsidP="00543E02">
            <w:pPr>
              <w:rPr>
                <w:rFonts w:ascii="Tahoma" w:hAnsi="Tahoma" w:cs="Tahoma"/>
              </w:rPr>
            </w:pPr>
          </w:p>
        </w:tc>
      </w:tr>
      <w:tr w:rsidR="00E81B27" w:rsidRPr="00E06032" w14:paraId="3C6FA273" w14:textId="77777777" w:rsidTr="00480DA7">
        <w:trPr>
          <w:trHeight w:val="1655"/>
        </w:trPr>
        <w:tc>
          <w:tcPr>
            <w:tcW w:w="3415" w:type="dxa"/>
          </w:tcPr>
          <w:p w14:paraId="2C76EEAB" w14:textId="77777777" w:rsidR="00E81B27" w:rsidRPr="00E06032" w:rsidRDefault="00E81B27" w:rsidP="00543E02">
            <w:pPr>
              <w:rPr>
                <w:rFonts w:ascii="Tahoma" w:hAnsi="Tahoma" w:cs="Tahoma"/>
                <w:b/>
              </w:rPr>
            </w:pPr>
            <w:r w:rsidRPr="00E06032">
              <w:rPr>
                <w:rFonts w:ascii="Tahoma" w:hAnsi="Tahoma" w:cs="Tahoma"/>
                <w:b/>
              </w:rPr>
              <w:t>Dental Health Education and Services.</w:t>
            </w:r>
            <w:r w:rsidRPr="00E06032">
              <w:rPr>
                <w:rFonts w:ascii="Tahoma" w:hAnsi="Tahoma" w:cs="Tahoma"/>
              </w:rPr>
              <w:t xml:space="preserve"> After mental health, oral health was the next most recommended investment area.</w:t>
            </w:r>
          </w:p>
          <w:p w14:paraId="69AEF295" w14:textId="77777777" w:rsidR="00E81B27" w:rsidRPr="00E06032" w:rsidRDefault="00E81B27" w:rsidP="00543E02">
            <w:pPr>
              <w:ind w:left="60"/>
              <w:rPr>
                <w:rFonts w:ascii="Tahoma" w:hAnsi="Tahoma" w:cs="Tahoma"/>
                <w:b/>
              </w:rPr>
            </w:pPr>
          </w:p>
        </w:tc>
        <w:tc>
          <w:tcPr>
            <w:tcW w:w="6570" w:type="dxa"/>
          </w:tcPr>
          <w:p w14:paraId="779D1D82" w14:textId="77777777" w:rsidR="00E81B27" w:rsidRPr="00E06032" w:rsidRDefault="00E81B27" w:rsidP="00E81B27">
            <w:pPr>
              <w:numPr>
                <w:ilvl w:val="0"/>
                <w:numId w:val="20"/>
              </w:numPr>
              <w:rPr>
                <w:rFonts w:ascii="Tahoma" w:hAnsi="Tahoma" w:cs="Tahoma"/>
              </w:rPr>
            </w:pPr>
            <w:r w:rsidRPr="00E06032">
              <w:rPr>
                <w:rFonts w:ascii="Tahoma" w:hAnsi="Tahoma" w:cs="Tahoma"/>
              </w:rPr>
              <w:t xml:space="preserve">Program participants recommended dental health services as a focus area 3 times. </w:t>
            </w:r>
          </w:p>
          <w:p w14:paraId="61820D32" w14:textId="77777777" w:rsidR="00E81B27" w:rsidRPr="00E06032" w:rsidRDefault="00E81B27" w:rsidP="00E81B27">
            <w:pPr>
              <w:numPr>
                <w:ilvl w:val="0"/>
                <w:numId w:val="20"/>
              </w:numPr>
              <w:rPr>
                <w:rFonts w:ascii="Tahoma" w:hAnsi="Tahoma" w:cs="Tahoma"/>
              </w:rPr>
            </w:pPr>
            <w:r w:rsidRPr="00E06032">
              <w:rPr>
                <w:rFonts w:ascii="Tahoma" w:hAnsi="Tahoma" w:cs="Tahoma"/>
              </w:rPr>
              <w:t xml:space="preserve">Program partners recommended mental dental services as a focus area 2 times. </w:t>
            </w:r>
          </w:p>
          <w:p w14:paraId="55411280" w14:textId="77777777" w:rsidR="00E81B27" w:rsidRPr="00E06032" w:rsidRDefault="00E81B27" w:rsidP="00E81B27">
            <w:pPr>
              <w:numPr>
                <w:ilvl w:val="0"/>
                <w:numId w:val="20"/>
              </w:numPr>
              <w:rPr>
                <w:rFonts w:ascii="Tahoma" w:hAnsi="Tahoma" w:cs="Tahoma"/>
              </w:rPr>
            </w:pPr>
            <w:r w:rsidRPr="00E06032">
              <w:rPr>
                <w:rFonts w:ascii="Tahoma" w:hAnsi="Tahoma" w:cs="Tahoma"/>
              </w:rPr>
              <w:t xml:space="preserve">Grantees recommended dental health services as a focus area 1 time. </w:t>
            </w:r>
          </w:p>
        </w:tc>
      </w:tr>
    </w:tbl>
    <w:p w14:paraId="21B7E979" w14:textId="686D1092" w:rsidR="005B65CE" w:rsidRDefault="005B65CE" w:rsidP="00E81B27"/>
    <w:p w14:paraId="3B21A926" w14:textId="77777777" w:rsidR="005B65CE" w:rsidRDefault="005B65CE">
      <w:r>
        <w:br w:type="page"/>
      </w:r>
    </w:p>
    <w:p w14:paraId="4EBA9EDB" w14:textId="77777777" w:rsidR="00E81B27" w:rsidRDefault="00E81B27" w:rsidP="00E81B27"/>
    <w:tbl>
      <w:tblPr>
        <w:tblStyle w:val="TableGridLight"/>
        <w:tblW w:w="9985" w:type="dxa"/>
        <w:tblLook w:val="04A0" w:firstRow="1" w:lastRow="0" w:firstColumn="1" w:lastColumn="0" w:noHBand="0" w:noVBand="1"/>
      </w:tblPr>
      <w:tblGrid>
        <w:gridCol w:w="3415"/>
        <w:gridCol w:w="6570"/>
      </w:tblGrid>
      <w:tr w:rsidR="00E81B27" w:rsidRPr="00E06032" w14:paraId="0AC0A910" w14:textId="77777777" w:rsidTr="00480DA7">
        <w:trPr>
          <w:trHeight w:val="674"/>
        </w:trPr>
        <w:tc>
          <w:tcPr>
            <w:tcW w:w="3415" w:type="dxa"/>
            <w:shd w:val="clear" w:color="auto" w:fill="25CAFF" w:themeFill="accent3" w:themeFillTint="99"/>
          </w:tcPr>
          <w:p w14:paraId="27849CAD" w14:textId="77777777" w:rsidR="00E81B27" w:rsidRPr="00E06032" w:rsidRDefault="00E81B27" w:rsidP="00543E02">
            <w:pPr>
              <w:spacing w:before="120" w:after="120"/>
              <w:rPr>
                <w:rFonts w:ascii="Tahoma" w:hAnsi="Tahoma" w:cs="Tahoma"/>
                <w:b/>
                <w:smallCaps/>
                <w:color w:val="134770"/>
              </w:rPr>
            </w:pPr>
            <w:r w:rsidRPr="00E06032">
              <w:rPr>
                <w:rFonts w:ascii="Tahoma" w:hAnsi="Tahoma" w:cs="Tahoma"/>
                <w:b/>
                <w:smallCaps/>
                <w:color w:val="134770"/>
              </w:rPr>
              <w:t>SYSTEMS</w:t>
            </w:r>
          </w:p>
        </w:tc>
        <w:tc>
          <w:tcPr>
            <w:tcW w:w="6570" w:type="dxa"/>
            <w:shd w:val="clear" w:color="auto" w:fill="25CAFF" w:themeFill="accent3" w:themeFillTint="99"/>
          </w:tcPr>
          <w:p w14:paraId="257B6AE5" w14:textId="77777777" w:rsidR="00E81B27" w:rsidRPr="00E06032" w:rsidRDefault="00E81B27" w:rsidP="00543E02">
            <w:pPr>
              <w:rPr>
                <w:rFonts w:ascii="Tahoma" w:hAnsi="Tahoma" w:cs="Tahoma"/>
                <w:b/>
                <w:smallCaps/>
                <w:color w:val="134770"/>
              </w:rPr>
            </w:pPr>
          </w:p>
        </w:tc>
      </w:tr>
      <w:tr w:rsidR="00E81B27" w:rsidRPr="00E06032" w14:paraId="76371A27" w14:textId="77777777" w:rsidTr="00480DA7">
        <w:trPr>
          <w:trHeight w:val="1898"/>
        </w:trPr>
        <w:tc>
          <w:tcPr>
            <w:tcW w:w="3415" w:type="dxa"/>
          </w:tcPr>
          <w:p w14:paraId="1C22846F" w14:textId="77777777" w:rsidR="00E81B27" w:rsidRPr="00E06032" w:rsidRDefault="00E81B27" w:rsidP="00543E02">
            <w:pPr>
              <w:rPr>
                <w:rFonts w:ascii="Tahoma" w:hAnsi="Tahoma" w:cs="Tahoma"/>
                <w:b/>
              </w:rPr>
            </w:pPr>
            <w:r w:rsidRPr="00E06032">
              <w:rPr>
                <w:rFonts w:ascii="Tahoma" w:hAnsi="Tahoma" w:cs="Tahoma"/>
                <w:b/>
              </w:rPr>
              <w:t xml:space="preserve">Promoting and Providing Integrated Services Across Agencies. </w:t>
            </w:r>
            <w:r w:rsidRPr="00E06032">
              <w:rPr>
                <w:rFonts w:ascii="Tahoma" w:hAnsi="Tahoma" w:cs="Tahoma"/>
              </w:rPr>
              <w:t>Integrated services and working across organizations ten times.</w:t>
            </w:r>
          </w:p>
          <w:p w14:paraId="733F63F2" w14:textId="77777777" w:rsidR="00E81B27" w:rsidRPr="00E06032" w:rsidRDefault="00E81B27" w:rsidP="00543E02">
            <w:pPr>
              <w:rPr>
                <w:rFonts w:ascii="Tahoma" w:hAnsi="Tahoma" w:cs="Tahoma"/>
              </w:rPr>
            </w:pPr>
          </w:p>
        </w:tc>
        <w:tc>
          <w:tcPr>
            <w:tcW w:w="6570" w:type="dxa"/>
          </w:tcPr>
          <w:p w14:paraId="61EA4202" w14:textId="77777777" w:rsidR="00E81B27" w:rsidRPr="00E06032" w:rsidRDefault="00E81B27" w:rsidP="00E81B27">
            <w:pPr>
              <w:numPr>
                <w:ilvl w:val="0"/>
                <w:numId w:val="22"/>
              </w:numPr>
              <w:rPr>
                <w:rFonts w:ascii="Tahoma" w:hAnsi="Tahoma" w:cs="Tahoma"/>
              </w:rPr>
            </w:pPr>
            <w:r w:rsidRPr="00E06032">
              <w:rPr>
                <w:rFonts w:ascii="Tahoma" w:hAnsi="Tahoma" w:cs="Tahoma"/>
              </w:rPr>
              <w:t xml:space="preserve">Program participants recommended promoting and providing integrated services across agencies. as a focus area 2 times. </w:t>
            </w:r>
          </w:p>
          <w:p w14:paraId="72F333BF" w14:textId="77777777" w:rsidR="00E81B27" w:rsidRPr="00E06032" w:rsidRDefault="00E81B27" w:rsidP="00E81B27">
            <w:pPr>
              <w:numPr>
                <w:ilvl w:val="0"/>
                <w:numId w:val="22"/>
              </w:numPr>
              <w:rPr>
                <w:rFonts w:ascii="Tahoma" w:hAnsi="Tahoma" w:cs="Tahoma"/>
              </w:rPr>
            </w:pPr>
            <w:r w:rsidRPr="00E06032">
              <w:rPr>
                <w:rFonts w:ascii="Tahoma" w:hAnsi="Tahoma" w:cs="Tahoma"/>
              </w:rPr>
              <w:t xml:space="preserve">Program partners recommended promoting and providing integrated services across agencies as a focus area 6 times. </w:t>
            </w:r>
          </w:p>
          <w:p w14:paraId="77150B3D" w14:textId="6FBE608C" w:rsidR="00E81B27" w:rsidRPr="00E06032" w:rsidRDefault="00E81B27" w:rsidP="00E81B27">
            <w:pPr>
              <w:numPr>
                <w:ilvl w:val="0"/>
                <w:numId w:val="22"/>
              </w:numPr>
              <w:rPr>
                <w:rFonts w:ascii="Tahoma" w:hAnsi="Tahoma" w:cs="Tahoma"/>
              </w:rPr>
            </w:pPr>
            <w:r w:rsidRPr="00E06032">
              <w:rPr>
                <w:rFonts w:ascii="Tahoma" w:hAnsi="Tahoma" w:cs="Tahoma"/>
              </w:rPr>
              <w:t>Grantees recommended promoting and providing integrated services across agencies</w:t>
            </w:r>
            <w:r w:rsidR="00CC1E01">
              <w:rPr>
                <w:rFonts w:ascii="Tahoma" w:hAnsi="Tahoma" w:cs="Tahoma"/>
              </w:rPr>
              <w:t xml:space="preserve"> </w:t>
            </w:r>
            <w:r w:rsidRPr="00E06032">
              <w:rPr>
                <w:rFonts w:ascii="Tahoma" w:hAnsi="Tahoma" w:cs="Tahoma"/>
              </w:rPr>
              <w:t xml:space="preserve">as a focus area 2 times. </w:t>
            </w:r>
          </w:p>
          <w:p w14:paraId="7D5D0FE1" w14:textId="77777777" w:rsidR="00E81B27" w:rsidRPr="00E06032" w:rsidRDefault="00E81B27" w:rsidP="00543E02">
            <w:pPr>
              <w:rPr>
                <w:rFonts w:ascii="Tahoma" w:hAnsi="Tahoma" w:cs="Tahoma"/>
              </w:rPr>
            </w:pPr>
          </w:p>
        </w:tc>
      </w:tr>
    </w:tbl>
    <w:p w14:paraId="3AF34E44" w14:textId="77777777" w:rsidR="00E81B27" w:rsidRDefault="00E81B27" w:rsidP="00E81B27">
      <w:pPr>
        <w:rPr>
          <w:rFonts w:ascii="Roboto" w:hAnsi="Roboto"/>
        </w:rPr>
      </w:pPr>
    </w:p>
    <w:tbl>
      <w:tblPr>
        <w:tblStyle w:val="TableGridLight"/>
        <w:tblW w:w="9985" w:type="dxa"/>
        <w:tblLook w:val="04A0" w:firstRow="1" w:lastRow="0" w:firstColumn="1" w:lastColumn="0" w:noHBand="0" w:noVBand="1"/>
      </w:tblPr>
      <w:tblGrid>
        <w:gridCol w:w="3415"/>
        <w:gridCol w:w="6570"/>
      </w:tblGrid>
      <w:tr w:rsidR="00E81B27" w14:paraId="63384EB8" w14:textId="77777777" w:rsidTr="00480DA7">
        <w:trPr>
          <w:trHeight w:val="620"/>
          <w:tblHeader/>
        </w:trPr>
        <w:tc>
          <w:tcPr>
            <w:tcW w:w="9985" w:type="dxa"/>
            <w:gridSpan w:val="2"/>
            <w:shd w:val="clear" w:color="auto" w:fill="25CAFF" w:themeFill="accent3" w:themeFillTint="99"/>
          </w:tcPr>
          <w:p w14:paraId="691B9BE3" w14:textId="77777777" w:rsidR="00E81B27" w:rsidRPr="00E06032" w:rsidRDefault="00E81B27" w:rsidP="00543E02">
            <w:pPr>
              <w:spacing w:before="120" w:after="120"/>
              <w:rPr>
                <w:rFonts w:ascii="Tahoma" w:hAnsi="Tahoma" w:cs="Tahoma"/>
                <w:b/>
                <w:smallCaps/>
                <w:color w:val="134770"/>
              </w:rPr>
            </w:pPr>
            <w:r w:rsidRPr="00E06032">
              <w:rPr>
                <w:rFonts w:ascii="Tahoma" w:hAnsi="Tahoma" w:cs="Tahoma"/>
                <w:b/>
                <w:smallCaps/>
                <w:color w:val="134770"/>
              </w:rPr>
              <w:t>FAMILY AND CAREGIVER SUPPORT AND INFORMATION ACCESS</w:t>
            </w:r>
          </w:p>
        </w:tc>
      </w:tr>
      <w:tr w:rsidR="00E81B27" w14:paraId="5F3C962F" w14:textId="77777777" w:rsidTr="00480DA7">
        <w:trPr>
          <w:trHeight w:val="1772"/>
        </w:trPr>
        <w:tc>
          <w:tcPr>
            <w:tcW w:w="3415" w:type="dxa"/>
            <w:vAlign w:val="center"/>
          </w:tcPr>
          <w:p w14:paraId="0230E155" w14:textId="77777777" w:rsidR="00E81B27" w:rsidRPr="00E06032" w:rsidRDefault="00E81B27" w:rsidP="00543E02">
            <w:pPr>
              <w:rPr>
                <w:rFonts w:ascii="Tahoma" w:hAnsi="Tahoma" w:cs="Tahoma"/>
                <w:b/>
              </w:rPr>
            </w:pPr>
            <w:r w:rsidRPr="00E06032">
              <w:rPr>
                <w:rFonts w:ascii="Tahoma" w:hAnsi="Tahoma" w:cs="Tahoma"/>
                <w:b/>
              </w:rPr>
              <w:t>Quality Early Education Activities</w:t>
            </w:r>
          </w:p>
          <w:p w14:paraId="2841305B" w14:textId="77777777" w:rsidR="00E81B27" w:rsidRPr="00E06032" w:rsidRDefault="00E81B27" w:rsidP="00543E02">
            <w:pPr>
              <w:rPr>
                <w:rFonts w:ascii="Tahoma" w:hAnsi="Tahoma" w:cs="Tahoma"/>
              </w:rPr>
            </w:pPr>
          </w:p>
        </w:tc>
        <w:tc>
          <w:tcPr>
            <w:tcW w:w="6570" w:type="dxa"/>
          </w:tcPr>
          <w:p w14:paraId="67E8C88F" w14:textId="77777777" w:rsidR="00E81B27" w:rsidRPr="00E06032" w:rsidRDefault="00E81B27" w:rsidP="00E81B27">
            <w:pPr>
              <w:numPr>
                <w:ilvl w:val="0"/>
                <w:numId w:val="22"/>
              </w:numPr>
              <w:rPr>
                <w:rFonts w:ascii="Tahoma" w:hAnsi="Tahoma" w:cs="Tahoma"/>
              </w:rPr>
            </w:pPr>
            <w:r w:rsidRPr="00E06032">
              <w:rPr>
                <w:rFonts w:ascii="Tahoma" w:hAnsi="Tahoma" w:cs="Tahoma"/>
              </w:rPr>
              <w:t xml:space="preserve">Program participants recommended early education as a focus area 3 times. </w:t>
            </w:r>
          </w:p>
          <w:p w14:paraId="6862FAF3" w14:textId="77777777" w:rsidR="00E81B27" w:rsidRPr="00E06032" w:rsidRDefault="00E81B27" w:rsidP="00E81B27">
            <w:pPr>
              <w:numPr>
                <w:ilvl w:val="0"/>
                <w:numId w:val="22"/>
              </w:numPr>
              <w:rPr>
                <w:rFonts w:ascii="Tahoma" w:hAnsi="Tahoma" w:cs="Tahoma"/>
              </w:rPr>
            </w:pPr>
            <w:r w:rsidRPr="00E06032">
              <w:rPr>
                <w:rFonts w:ascii="Tahoma" w:hAnsi="Tahoma" w:cs="Tahoma"/>
              </w:rPr>
              <w:t xml:space="preserve">Program partners recommended early education as a focus area 4 times. </w:t>
            </w:r>
          </w:p>
          <w:p w14:paraId="384236C9" w14:textId="77777777" w:rsidR="00E81B27" w:rsidRPr="00E06032" w:rsidRDefault="00E81B27" w:rsidP="00E81B27">
            <w:pPr>
              <w:numPr>
                <w:ilvl w:val="0"/>
                <w:numId w:val="22"/>
              </w:numPr>
              <w:rPr>
                <w:rFonts w:ascii="Tahoma" w:hAnsi="Tahoma" w:cs="Tahoma"/>
              </w:rPr>
            </w:pPr>
            <w:r w:rsidRPr="00E06032">
              <w:rPr>
                <w:rFonts w:ascii="Tahoma" w:hAnsi="Tahoma" w:cs="Tahoma"/>
              </w:rPr>
              <w:t xml:space="preserve">Grantees recommended early education as a focus area 2 times. </w:t>
            </w:r>
          </w:p>
        </w:tc>
      </w:tr>
      <w:tr w:rsidR="00E81B27" w14:paraId="0FE1C26B" w14:textId="77777777" w:rsidTr="00480DA7">
        <w:trPr>
          <w:trHeight w:val="1790"/>
        </w:trPr>
        <w:tc>
          <w:tcPr>
            <w:tcW w:w="3415" w:type="dxa"/>
            <w:vAlign w:val="center"/>
          </w:tcPr>
          <w:p w14:paraId="325A68C2" w14:textId="77777777" w:rsidR="00E81B27" w:rsidRPr="00E06032" w:rsidRDefault="00E81B27" w:rsidP="00543E02">
            <w:pPr>
              <w:rPr>
                <w:rFonts w:ascii="Tahoma" w:hAnsi="Tahoma" w:cs="Tahoma"/>
                <w:b/>
              </w:rPr>
            </w:pPr>
            <w:r w:rsidRPr="00E06032">
              <w:rPr>
                <w:rFonts w:ascii="Tahoma" w:hAnsi="Tahoma" w:cs="Tahoma"/>
                <w:b/>
              </w:rPr>
              <w:t>Promote Social and Emotional Development</w:t>
            </w:r>
          </w:p>
          <w:p w14:paraId="5171B297" w14:textId="77777777" w:rsidR="00E81B27" w:rsidRPr="00E06032" w:rsidRDefault="00E81B27" w:rsidP="00543E02">
            <w:pPr>
              <w:rPr>
                <w:rFonts w:ascii="Tahoma" w:hAnsi="Tahoma" w:cs="Tahoma"/>
              </w:rPr>
            </w:pPr>
          </w:p>
        </w:tc>
        <w:tc>
          <w:tcPr>
            <w:tcW w:w="6570" w:type="dxa"/>
          </w:tcPr>
          <w:p w14:paraId="11DD3C13" w14:textId="77777777" w:rsidR="00E81B27" w:rsidRPr="00E06032" w:rsidRDefault="00E81B27" w:rsidP="00E81B27">
            <w:pPr>
              <w:numPr>
                <w:ilvl w:val="0"/>
                <w:numId w:val="22"/>
              </w:numPr>
              <w:rPr>
                <w:rFonts w:ascii="Tahoma" w:hAnsi="Tahoma" w:cs="Tahoma"/>
              </w:rPr>
            </w:pPr>
            <w:r w:rsidRPr="00E06032">
              <w:rPr>
                <w:rFonts w:ascii="Tahoma" w:hAnsi="Tahoma" w:cs="Tahoma"/>
              </w:rPr>
              <w:t xml:space="preserve">Program participants recommended promoting social and emotional development as a focus area 5 times. </w:t>
            </w:r>
          </w:p>
          <w:p w14:paraId="6F5669FC" w14:textId="77777777" w:rsidR="00E81B27" w:rsidRPr="00E06032" w:rsidRDefault="00E81B27" w:rsidP="00E81B27">
            <w:pPr>
              <w:numPr>
                <w:ilvl w:val="0"/>
                <w:numId w:val="22"/>
              </w:numPr>
              <w:rPr>
                <w:rFonts w:ascii="Tahoma" w:hAnsi="Tahoma" w:cs="Tahoma"/>
              </w:rPr>
            </w:pPr>
            <w:r w:rsidRPr="00E06032">
              <w:rPr>
                <w:rFonts w:ascii="Tahoma" w:hAnsi="Tahoma" w:cs="Tahoma"/>
              </w:rPr>
              <w:t xml:space="preserve">Program partners recommended promoting social and emotional development as a focus area 6 times. </w:t>
            </w:r>
          </w:p>
          <w:p w14:paraId="612CD484" w14:textId="77777777" w:rsidR="00E81B27" w:rsidRPr="00E06032" w:rsidRDefault="00E81B27" w:rsidP="00E81B27">
            <w:pPr>
              <w:numPr>
                <w:ilvl w:val="0"/>
                <w:numId w:val="22"/>
              </w:numPr>
              <w:rPr>
                <w:rFonts w:ascii="Tahoma" w:hAnsi="Tahoma" w:cs="Tahoma"/>
              </w:rPr>
            </w:pPr>
            <w:r w:rsidRPr="00E06032">
              <w:rPr>
                <w:rFonts w:ascii="Tahoma" w:hAnsi="Tahoma" w:cs="Tahoma"/>
              </w:rPr>
              <w:t xml:space="preserve">Grantees recommended promoting social and emotional development as a focus area 2 times. </w:t>
            </w:r>
          </w:p>
        </w:tc>
      </w:tr>
    </w:tbl>
    <w:p w14:paraId="4B005035" w14:textId="77777777" w:rsidR="00E81B27" w:rsidRPr="002C5E82" w:rsidRDefault="00E81B27" w:rsidP="00E81B27">
      <w:pPr>
        <w:ind w:left="1440"/>
        <w:rPr>
          <w:rFonts w:ascii="Roboto" w:hAnsi="Roboto"/>
          <w:highlight w:val="yellow"/>
        </w:rPr>
      </w:pPr>
    </w:p>
    <w:tbl>
      <w:tblPr>
        <w:tblStyle w:val="TableGridLight"/>
        <w:tblW w:w="9985" w:type="dxa"/>
        <w:tblLook w:val="04A0" w:firstRow="1" w:lastRow="0" w:firstColumn="1" w:lastColumn="0" w:noHBand="0" w:noVBand="1"/>
      </w:tblPr>
      <w:tblGrid>
        <w:gridCol w:w="3415"/>
        <w:gridCol w:w="6570"/>
      </w:tblGrid>
      <w:tr w:rsidR="00E81B27" w14:paraId="054CBE07" w14:textId="77777777" w:rsidTr="00543E02">
        <w:trPr>
          <w:trHeight w:val="620"/>
        </w:trPr>
        <w:tc>
          <w:tcPr>
            <w:tcW w:w="9985" w:type="dxa"/>
            <w:gridSpan w:val="2"/>
            <w:shd w:val="clear" w:color="auto" w:fill="25CAFF" w:themeFill="accent3" w:themeFillTint="99"/>
          </w:tcPr>
          <w:p w14:paraId="1BED9A7F" w14:textId="77777777" w:rsidR="00E81B27" w:rsidRPr="001A0A7A" w:rsidRDefault="00E81B27" w:rsidP="00543E02">
            <w:pPr>
              <w:spacing w:before="120" w:after="120"/>
              <w:rPr>
                <w:rFonts w:ascii="Roboto" w:hAnsi="Roboto"/>
                <w:b/>
                <w:smallCaps/>
                <w:color w:val="134770"/>
                <w:sz w:val="24"/>
                <w:szCs w:val="24"/>
              </w:rPr>
            </w:pPr>
            <w:r>
              <w:rPr>
                <w:rFonts w:ascii="Roboto" w:hAnsi="Roboto"/>
                <w:b/>
                <w:smallCaps/>
                <w:color w:val="134770"/>
                <w:sz w:val="24"/>
                <w:szCs w:val="24"/>
              </w:rPr>
              <w:t>SCHOOL READINESS</w:t>
            </w:r>
          </w:p>
        </w:tc>
      </w:tr>
      <w:tr w:rsidR="00E81B27" w:rsidRPr="00C96429" w14:paraId="16B0EE68" w14:textId="77777777" w:rsidTr="00480DA7">
        <w:trPr>
          <w:trHeight w:val="1826"/>
        </w:trPr>
        <w:tc>
          <w:tcPr>
            <w:tcW w:w="3415" w:type="dxa"/>
            <w:vAlign w:val="center"/>
          </w:tcPr>
          <w:p w14:paraId="6C22B562" w14:textId="77777777" w:rsidR="00E81B27" w:rsidRPr="00C96429" w:rsidRDefault="00E81B27" w:rsidP="00543E02">
            <w:pPr>
              <w:rPr>
                <w:rFonts w:ascii="Tahoma" w:hAnsi="Tahoma" w:cs="Tahoma"/>
                <w:b/>
              </w:rPr>
            </w:pPr>
            <w:r w:rsidRPr="00C96429">
              <w:rPr>
                <w:rFonts w:ascii="Tahoma" w:hAnsi="Tahoma" w:cs="Tahoma"/>
                <w:b/>
              </w:rPr>
              <w:t>Social, Emotional, and Special Needs</w:t>
            </w:r>
          </w:p>
          <w:p w14:paraId="0A955C34" w14:textId="77777777" w:rsidR="00E81B27" w:rsidRPr="00C96429" w:rsidRDefault="00E81B27" w:rsidP="00543E02">
            <w:pPr>
              <w:rPr>
                <w:rFonts w:ascii="Tahoma" w:hAnsi="Tahoma" w:cs="Tahoma"/>
                <w:b/>
              </w:rPr>
            </w:pPr>
          </w:p>
        </w:tc>
        <w:tc>
          <w:tcPr>
            <w:tcW w:w="6570" w:type="dxa"/>
          </w:tcPr>
          <w:p w14:paraId="1EFEE413" w14:textId="77777777" w:rsidR="00E81B27" w:rsidRPr="00C96429" w:rsidRDefault="00E81B27" w:rsidP="00E81B27">
            <w:pPr>
              <w:numPr>
                <w:ilvl w:val="0"/>
                <w:numId w:val="22"/>
              </w:numPr>
              <w:rPr>
                <w:rFonts w:ascii="Tahoma" w:hAnsi="Tahoma" w:cs="Tahoma"/>
              </w:rPr>
            </w:pPr>
            <w:r w:rsidRPr="00C96429">
              <w:rPr>
                <w:rFonts w:ascii="Tahoma" w:hAnsi="Tahoma" w:cs="Tahoma"/>
              </w:rPr>
              <w:t xml:space="preserve">Program participants recommended supporting social, emotional, and special needs as a focus area 2 times. </w:t>
            </w:r>
          </w:p>
          <w:p w14:paraId="338074AF" w14:textId="77777777" w:rsidR="00E81B27" w:rsidRPr="00C96429" w:rsidRDefault="00E81B27" w:rsidP="00E81B27">
            <w:pPr>
              <w:numPr>
                <w:ilvl w:val="0"/>
                <w:numId w:val="22"/>
              </w:numPr>
              <w:rPr>
                <w:rFonts w:ascii="Tahoma" w:hAnsi="Tahoma" w:cs="Tahoma"/>
              </w:rPr>
            </w:pPr>
            <w:r w:rsidRPr="00C96429">
              <w:rPr>
                <w:rFonts w:ascii="Tahoma" w:hAnsi="Tahoma" w:cs="Tahoma"/>
              </w:rPr>
              <w:t xml:space="preserve">Program partners recommended supporting social, emotional, and special needs as a focus area 1 time. </w:t>
            </w:r>
          </w:p>
          <w:p w14:paraId="620937DC" w14:textId="77777777" w:rsidR="00E81B27" w:rsidRPr="00C96429" w:rsidRDefault="00E81B27" w:rsidP="00E81B27">
            <w:pPr>
              <w:numPr>
                <w:ilvl w:val="0"/>
                <w:numId w:val="22"/>
              </w:numPr>
              <w:rPr>
                <w:rFonts w:ascii="Tahoma" w:hAnsi="Tahoma" w:cs="Tahoma"/>
              </w:rPr>
            </w:pPr>
            <w:r w:rsidRPr="00C96429">
              <w:rPr>
                <w:rFonts w:ascii="Tahoma" w:hAnsi="Tahoma" w:cs="Tahoma"/>
              </w:rPr>
              <w:t xml:space="preserve">Grantees recommended supporting social, emotional, and special needs as a focus area 3 times. </w:t>
            </w:r>
          </w:p>
        </w:tc>
      </w:tr>
      <w:tr w:rsidR="00E81B27" w:rsidRPr="00C96429" w14:paraId="2E297CA4" w14:textId="77777777" w:rsidTr="00480DA7">
        <w:trPr>
          <w:trHeight w:val="1862"/>
        </w:trPr>
        <w:tc>
          <w:tcPr>
            <w:tcW w:w="3415" w:type="dxa"/>
            <w:vAlign w:val="center"/>
          </w:tcPr>
          <w:p w14:paraId="1CB6CC72" w14:textId="77777777" w:rsidR="00E81B27" w:rsidRPr="00C96429" w:rsidRDefault="00E81B27" w:rsidP="00543E02">
            <w:pPr>
              <w:rPr>
                <w:rFonts w:ascii="Tahoma" w:hAnsi="Tahoma" w:cs="Tahoma"/>
                <w:b/>
              </w:rPr>
            </w:pPr>
            <w:r w:rsidRPr="00C96429">
              <w:rPr>
                <w:rFonts w:ascii="Tahoma" w:hAnsi="Tahoma" w:cs="Tahoma"/>
                <w:b/>
              </w:rPr>
              <w:t>Early Identification and Referrals</w:t>
            </w:r>
          </w:p>
          <w:p w14:paraId="2BCE01E3" w14:textId="77777777" w:rsidR="00E81B27" w:rsidRPr="00C96429" w:rsidRDefault="00E81B27" w:rsidP="00543E02">
            <w:pPr>
              <w:rPr>
                <w:rFonts w:ascii="Tahoma" w:hAnsi="Tahoma" w:cs="Tahoma"/>
                <w:b/>
              </w:rPr>
            </w:pPr>
          </w:p>
        </w:tc>
        <w:tc>
          <w:tcPr>
            <w:tcW w:w="6570" w:type="dxa"/>
          </w:tcPr>
          <w:p w14:paraId="192B3E74" w14:textId="77777777" w:rsidR="00E81B27" w:rsidRPr="00C96429" w:rsidRDefault="00E81B27" w:rsidP="00E81B27">
            <w:pPr>
              <w:numPr>
                <w:ilvl w:val="0"/>
                <w:numId w:val="22"/>
              </w:numPr>
              <w:rPr>
                <w:rFonts w:ascii="Tahoma" w:hAnsi="Tahoma" w:cs="Tahoma"/>
              </w:rPr>
            </w:pPr>
            <w:r w:rsidRPr="00C96429">
              <w:rPr>
                <w:rFonts w:ascii="Tahoma" w:hAnsi="Tahoma" w:cs="Tahoma"/>
              </w:rPr>
              <w:t xml:space="preserve">Program participants recommended early identification and referrals as a focus area 6 times. </w:t>
            </w:r>
          </w:p>
          <w:p w14:paraId="2B07AB94" w14:textId="77777777" w:rsidR="00E81B27" w:rsidRPr="00C96429" w:rsidRDefault="00E81B27" w:rsidP="00E81B27">
            <w:pPr>
              <w:numPr>
                <w:ilvl w:val="0"/>
                <w:numId w:val="22"/>
              </w:numPr>
              <w:rPr>
                <w:rFonts w:ascii="Tahoma" w:hAnsi="Tahoma" w:cs="Tahoma"/>
              </w:rPr>
            </w:pPr>
            <w:r w:rsidRPr="00C96429">
              <w:rPr>
                <w:rFonts w:ascii="Tahoma" w:hAnsi="Tahoma" w:cs="Tahoma"/>
              </w:rPr>
              <w:t xml:space="preserve">Program partners recommended early identification and referrals as a focus area 5 times. </w:t>
            </w:r>
          </w:p>
          <w:p w14:paraId="604E1286" w14:textId="77777777" w:rsidR="00E81B27" w:rsidRPr="00C96429" w:rsidRDefault="00E81B27" w:rsidP="00E81B27">
            <w:pPr>
              <w:numPr>
                <w:ilvl w:val="0"/>
                <w:numId w:val="22"/>
              </w:numPr>
              <w:rPr>
                <w:rFonts w:ascii="Tahoma" w:hAnsi="Tahoma" w:cs="Tahoma"/>
              </w:rPr>
            </w:pPr>
            <w:r w:rsidRPr="00C96429">
              <w:rPr>
                <w:rFonts w:ascii="Tahoma" w:hAnsi="Tahoma" w:cs="Tahoma"/>
              </w:rPr>
              <w:t>Grantees recommended early identification and referrals as a focus area 1 time.</w:t>
            </w:r>
          </w:p>
        </w:tc>
      </w:tr>
    </w:tbl>
    <w:p w14:paraId="779BADD3" w14:textId="77777777" w:rsidR="00E81B27" w:rsidRDefault="00E81B27"/>
    <w:p w14:paraId="1C6A3061" w14:textId="77777777" w:rsidR="004C7657" w:rsidRDefault="004C7657"/>
    <w:p w14:paraId="0687DA58" w14:textId="77777777" w:rsidR="004C7657" w:rsidRDefault="004C7657"/>
    <w:p w14:paraId="66B386B3" w14:textId="051944CA" w:rsidR="00AE2F0F" w:rsidRDefault="00AE2F0F">
      <w:r>
        <w:br w:type="page"/>
      </w:r>
    </w:p>
    <w:p w14:paraId="3570A957" w14:textId="79D6A8E7" w:rsidR="0005557F" w:rsidRDefault="0005557F"/>
    <w:p w14:paraId="0583E61F" w14:textId="6F80F02C" w:rsidR="00AE2F0F" w:rsidRPr="00AE2F0F" w:rsidRDefault="00B542D3" w:rsidP="00AE2F0F">
      <w:pPr>
        <w:pStyle w:val="Heading2"/>
        <w:rPr>
          <w:sz w:val="40"/>
          <w:szCs w:val="40"/>
        </w:rPr>
      </w:pPr>
      <w:bookmarkStart w:id="3" w:name="_Prioritized_Significant_Health"/>
      <w:bookmarkEnd w:id="3"/>
      <w:r>
        <w:rPr>
          <w:sz w:val="40"/>
          <w:szCs w:val="40"/>
        </w:rPr>
        <w:t xml:space="preserve">Sutter Amador Hospital - </w:t>
      </w:r>
      <w:r w:rsidR="00AE2F0F" w:rsidRPr="00AE2F0F">
        <w:rPr>
          <w:sz w:val="40"/>
          <w:szCs w:val="40"/>
        </w:rPr>
        <w:t>Prioritized Significant Health Needs</w:t>
      </w:r>
      <w:r w:rsidR="00985AA6">
        <w:rPr>
          <w:sz w:val="40"/>
          <w:szCs w:val="40"/>
        </w:rPr>
        <w:t xml:space="preserve"> (SHN)</w:t>
      </w:r>
    </w:p>
    <w:p w14:paraId="144394F8" w14:textId="77777777" w:rsidR="00D308C8" w:rsidRDefault="00D308C8" w:rsidP="00D308C8">
      <w:pPr>
        <w:pStyle w:val="Text"/>
      </w:pPr>
    </w:p>
    <w:p w14:paraId="62C27B03" w14:textId="3287869A" w:rsidR="00B70E32" w:rsidRDefault="008223B9" w:rsidP="00D308C8">
      <w:pPr>
        <w:pStyle w:val="Text"/>
      </w:pPr>
      <w:r>
        <w:t>Sutter Health updated the list of significant health needs in 2022</w:t>
      </w:r>
      <w:r w:rsidR="008352CC">
        <w:t xml:space="preserve"> </w:t>
      </w:r>
      <w:r w:rsidR="00B70E32">
        <w:t>for Sutter Amador Hospital</w:t>
      </w:r>
      <w:r w:rsidR="00D308C8">
        <w:t xml:space="preserve">, as shown below </w:t>
      </w:r>
      <w:r w:rsidR="00B70E32">
        <w:t>in prioritized order.</w:t>
      </w:r>
    </w:p>
    <w:p w14:paraId="59F61AF3" w14:textId="77777777" w:rsidR="00B70E32" w:rsidRDefault="00B70E32" w:rsidP="00527F53">
      <w:pPr>
        <w:pStyle w:val="Text"/>
        <w:ind w:left="720"/>
      </w:pPr>
      <w:r>
        <w:t>1. Access to Quality Primary Care Health Services</w:t>
      </w:r>
    </w:p>
    <w:p w14:paraId="5174B597" w14:textId="77777777" w:rsidR="00B70E32" w:rsidRDefault="00B70E32" w:rsidP="00527F53">
      <w:pPr>
        <w:pStyle w:val="Text"/>
        <w:ind w:left="720"/>
      </w:pPr>
      <w:r>
        <w:t>2. Access to Mental/Behavioral Health and Substance Use Services</w:t>
      </w:r>
    </w:p>
    <w:p w14:paraId="05674F7B" w14:textId="77777777" w:rsidR="00B70E32" w:rsidRDefault="00B70E32" w:rsidP="00527F53">
      <w:pPr>
        <w:pStyle w:val="Text"/>
        <w:ind w:left="720"/>
      </w:pPr>
      <w:r>
        <w:t>3. Access to Basic Needs Such as Housing, Jobs, and Food</w:t>
      </w:r>
    </w:p>
    <w:p w14:paraId="6760CB31" w14:textId="77777777" w:rsidR="00B70E32" w:rsidRDefault="00B70E32" w:rsidP="00527F53">
      <w:pPr>
        <w:pStyle w:val="Text"/>
        <w:ind w:left="720"/>
      </w:pPr>
      <w:r>
        <w:t>4. Access to Specialty and Extended Care</w:t>
      </w:r>
    </w:p>
    <w:p w14:paraId="076008C5" w14:textId="77777777" w:rsidR="00B70E32" w:rsidRDefault="00B70E32" w:rsidP="00527F53">
      <w:pPr>
        <w:pStyle w:val="Text"/>
        <w:ind w:left="720"/>
      </w:pPr>
      <w:r>
        <w:t>5. Access to Functional Needs</w:t>
      </w:r>
    </w:p>
    <w:p w14:paraId="0A3D2B9C" w14:textId="77777777" w:rsidR="00B70E32" w:rsidRDefault="00B70E32" w:rsidP="00527F53">
      <w:pPr>
        <w:pStyle w:val="Text"/>
        <w:ind w:left="720"/>
      </w:pPr>
      <w:r>
        <w:t>6. Increased Community Connections</w:t>
      </w:r>
    </w:p>
    <w:p w14:paraId="67BEC26E" w14:textId="77777777" w:rsidR="00B70E32" w:rsidRDefault="00B70E32" w:rsidP="00527F53">
      <w:pPr>
        <w:pStyle w:val="Text"/>
        <w:ind w:left="720"/>
      </w:pPr>
      <w:r>
        <w:t>7. Active Living and Healthy Eating</w:t>
      </w:r>
    </w:p>
    <w:p w14:paraId="1C35F019" w14:textId="77777777" w:rsidR="00B70E32" w:rsidRDefault="00B70E32" w:rsidP="00527F53">
      <w:pPr>
        <w:pStyle w:val="Text"/>
        <w:ind w:left="720"/>
      </w:pPr>
      <w:r>
        <w:t>8. Injury and Disease Prevention and Management</w:t>
      </w:r>
    </w:p>
    <w:p w14:paraId="4FB27F7A" w14:textId="4D6E232E" w:rsidR="00B70E32" w:rsidRDefault="00B70E32" w:rsidP="00527F53">
      <w:pPr>
        <w:pStyle w:val="Text"/>
        <w:ind w:left="720"/>
      </w:pPr>
      <w:r>
        <w:t>9. Safe and Violence-Free Environment</w:t>
      </w:r>
    </w:p>
    <w:p w14:paraId="169EE1BC" w14:textId="77777777" w:rsidR="003854B8" w:rsidRDefault="003854B8" w:rsidP="003854B8">
      <w:pPr>
        <w:pStyle w:val="Text"/>
      </w:pPr>
    </w:p>
    <w:p w14:paraId="4D2ECEA4" w14:textId="70F125DB" w:rsidR="00906C33" w:rsidRDefault="00906C33" w:rsidP="003854B8">
      <w:pPr>
        <w:pStyle w:val="Text"/>
      </w:pPr>
      <w:r>
        <w:t xml:space="preserve">Process For Updating and Prioritizing </w:t>
      </w:r>
      <w:r w:rsidR="00BE48D2">
        <w:t>t</w:t>
      </w:r>
      <w:r>
        <w:t xml:space="preserve">he </w:t>
      </w:r>
      <w:r w:rsidR="00BE48D2">
        <w:t xml:space="preserve">SHN </w:t>
      </w:r>
      <w:r>
        <w:t>List.</w:t>
      </w:r>
    </w:p>
    <w:p w14:paraId="08FCDFF2" w14:textId="77777777" w:rsidR="005110FA" w:rsidRDefault="00BE48D2" w:rsidP="00A951C9">
      <w:pPr>
        <w:pStyle w:val="Text"/>
        <w:numPr>
          <w:ilvl w:val="0"/>
          <w:numId w:val="23"/>
        </w:numPr>
      </w:pPr>
      <w:r>
        <w:t>Collect and analyze primary and secondary data</w:t>
      </w:r>
      <w:r w:rsidR="005110FA">
        <w:t xml:space="preserve"> for the service area, resulting in nine (9) SHNs.</w:t>
      </w:r>
    </w:p>
    <w:p w14:paraId="620CE898" w14:textId="22EB2D55" w:rsidR="00B05439" w:rsidRDefault="00906C33" w:rsidP="00A951C9">
      <w:pPr>
        <w:pStyle w:val="Text"/>
        <w:numPr>
          <w:ilvl w:val="0"/>
          <w:numId w:val="23"/>
        </w:numPr>
      </w:pPr>
      <w:r w:rsidRPr="00906C33">
        <w:t>Primary data used to prioritize these SHNs. Prioritization was based on three measures of community input</w:t>
      </w:r>
      <w:r w:rsidR="008A2183">
        <w:t>:</w:t>
      </w:r>
      <w:r w:rsidR="004005AB">
        <w:t xml:space="preserve"> </w:t>
      </w:r>
      <w:r w:rsidRPr="00906C33">
        <w:t>key informant interview and focus group result</w:t>
      </w:r>
      <w:r w:rsidR="008A2183">
        <w:t xml:space="preserve">s, </w:t>
      </w:r>
      <w:r w:rsidR="00B05439">
        <w:t xml:space="preserve">including </w:t>
      </w:r>
      <w:r w:rsidRPr="00906C33">
        <w:t xml:space="preserve">the percentage of sources that identified a health need as existing in the community and the percentage of times the sources identified a health need as a top priority. </w:t>
      </w:r>
    </w:p>
    <w:p w14:paraId="3A375EB3" w14:textId="3180D621" w:rsidR="00906C33" w:rsidRPr="00906C33" w:rsidRDefault="00906C33" w:rsidP="00A951C9">
      <w:pPr>
        <w:pStyle w:val="Text"/>
        <w:numPr>
          <w:ilvl w:val="0"/>
          <w:numId w:val="23"/>
        </w:numPr>
      </w:pPr>
      <w:r w:rsidRPr="00906C33">
        <w:t xml:space="preserve">The last measure was the percentage of community provider survey respondents </w:t>
      </w:r>
      <w:r w:rsidR="00725F45">
        <w:t>identifying</w:t>
      </w:r>
      <w:r w:rsidRPr="00906C33">
        <w:t xml:space="preserve"> a health need as a top priority. </w:t>
      </w:r>
    </w:p>
    <w:p w14:paraId="682FC55E" w14:textId="77777777" w:rsidR="00906C33" w:rsidRDefault="00906C33" w:rsidP="003854B8">
      <w:pPr>
        <w:pStyle w:val="Text"/>
      </w:pPr>
    </w:p>
    <w:p w14:paraId="2F517356" w14:textId="4DC6FC54" w:rsidR="00B70E32" w:rsidRDefault="003854B8" w:rsidP="003854B8">
      <w:pPr>
        <w:pStyle w:val="Text"/>
      </w:pPr>
      <w:r>
        <w:t xml:space="preserve">Use this link to access the full update: </w:t>
      </w:r>
    </w:p>
    <w:p w14:paraId="36504AF2" w14:textId="41CFD6FC" w:rsidR="00C05CEC" w:rsidRDefault="00F16A9B" w:rsidP="00AF694E">
      <w:hyperlink r:id="rId49" w:history="1">
        <w:r w:rsidR="00947DEA" w:rsidRPr="00992DB6">
          <w:rPr>
            <w:rStyle w:val="Hyperlink"/>
          </w:rPr>
          <w:t>https://www.sutterhealth.org/pdf/for-patients/chna/sah-2022-chna.pdf</w:t>
        </w:r>
      </w:hyperlink>
    </w:p>
    <w:p w14:paraId="139A8F0D" w14:textId="77777777" w:rsidR="00540AC8" w:rsidRDefault="00540AC8" w:rsidP="00AF694E"/>
    <w:p w14:paraId="437FECA4" w14:textId="33A84DAD" w:rsidR="00AF694E" w:rsidRDefault="00E174ED" w:rsidP="003D4B35">
      <w:pPr>
        <w:pStyle w:val="Text"/>
      </w:pPr>
      <w:r>
        <w:t xml:space="preserve">The updated report also lists </w:t>
      </w:r>
      <w:r w:rsidR="003D4B35">
        <w:t xml:space="preserve">potentially available resources </w:t>
      </w:r>
      <w:r w:rsidR="009E03FE">
        <w:t xml:space="preserve">(128) </w:t>
      </w:r>
      <w:r w:rsidR="003D4B35">
        <w:t>to meet these needs</w:t>
      </w:r>
      <w:r w:rsidR="009E03FE">
        <w:t xml:space="preserve"> in the service area</w:t>
      </w:r>
      <w:r w:rsidR="003D4B35">
        <w:t>.</w:t>
      </w:r>
    </w:p>
    <w:p w14:paraId="2E1A35C0" w14:textId="3DF004BD" w:rsidR="00C05CEC" w:rsidRDefault="00C05CEC" w:rsidP="00C05CEC"/>
    <w:p w14:paraId="77D128E1" w14:textId="06BC388E" w:rsidR="0071107C" w:rsidRDefault="0071107C">
      <w:r>
        <w:br w:type="page"/>
      </w:r>
    </w:p>
    <w:p w14:paraId="58028E9E" w14:textId="77777777" w:rsidR="00DA5F75" w:rsidRDefault="00DA5F75"/>
    <w:p w14:paraId="6F6721A3" w14:textId="600E3937" w:rsidR="001A6216" w:rsidRDefault="001A6216" w:rsidP="00DA5F75">
      <w:pPr>
        <w:pStyle w:val="Heading2"/>
      </w:pPr>
      <w:bookmarkStart w:id="4" w:name="_Amador_County_Kids"/>
      <w:bookmarkEnd w:id="4"/>
      <w:r w:rsidRPr="0039629E">
        <w:t>Amador County Kids Data</w:t>
      </w:r>
      <w:r>
        <w:t xml:space="preserve"> </w:t>
      </w:r>
    </w:p>
    <w:p w14:paraId="69B75409" w14:textId="77777777" w:rsidR="00E34468" w:rsidRDefault="00E34468"/>
    <w:p w14:paraId="1324C34D" w14:textId="4C6C18DC" w:rsidR="00E34468" w:rsidRDefault="00F16A9B">
      <w:hyperlink r:id="rId50" w:anchor="6/demographics" w:history="1">
        <w:r w:rsidR="002169DF" w:rsidRPr="00992DB6">
          <w:rPr>
            <w:rStyle w:val="Hyperlink"/>
          </w:rPr>
          <w:t>https://www.kidsdata.org/region/1763/amador-county/summary#6/demographics</w:t>
        </w:r>
      </w:hyperlink>
      <w:r w:rsidR="002169DF">
        <w:t xml:space="preserve"> </w:t>
      </w:r>
    </w:p>
    <w:p w14:paraId="6DCE8DF0" w14:textId="0908FCC2" w:rsidR="002169DF" w:rsidRDefault="002169DF"/>
    <w:p w14:paraId="3969B99D" w14:textId="63BFE59E" w:rsidR="009A4AAA" w:rsidRDefault="00CA1F1C">
      <w:r w:rsidRPr="00D4106B">
        <w:rPr>
          <w:b/>
          <w:bCs/>
          <w:noProof/>
        </w:rPr>
        <w:drawing>
          <wp:anchor distT="0" distB="0" distL="114300" distR="114300" simplePos="0" relativeHeight="251666444" behindDoc="0" locked="0" layoutInCell="1" allowOverlap="1" wp14:anchorId="529869EB" wp14:editId="2E769C69">
            <wp:simplePos x="0" y="0"/>
            <wp:positionH relativeFrom="column">
              <wp:posOffset>1809750</wp:posOffset>
            </wp:positionH>
            <wp:positionV relativeFrom="paragraph">
              <wp:posOffset>25400</wp:posOffset>
            </wp:positionV>
            <wp:extent cx="4235450" cy="3274695"/>
            <wp:effectExtent l="0" t="0" r="0" b="1905"/>
            <wp:wrapSquare wrapText="bothSides"/>
            <wp:docPr id="193" name="Picture 19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Chart, line chart&#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4235450" cy="3274695"/>
                    </a:xfrm>
                    <a:prstGeom prst="rect">
                      <a:avLst/>
                    </a:prstGeom>
                  </pic:spPr>
                </pic:pic>
              </a:graphicData>
            </a:graphic>
            <wp14:sizeRelH relativeFrom="page">
              <wp14:pctWidth>0</wp14:pctWidth>
            </wp14:sizeRelH>
            <wp14:sizeRelV relativeFrom="page">
              <wp14:pctHeight>0</wp14:pctHeight>
            </wp14:sizeRelV>
          </wp:anchor>
        </w:drawing>
      </w:r>
    </w:p>
    <w:p w14:paraId="265C393F" w14:textId="3708B2CB" w:rsidR="00D4106B" w:rsidRPr="00D4106B" w:rsidRDefault="00D4106B" w:rsidP="005474FF">
      <w:pPr>
        <w:pStyle w:val="Text"/>
        <w:rPr>
          <w:b/>
          <w:bCs/>
          <w:shd w:val="clear" w:color="auto" w:fill="FFFFFF"/>
        </w:rPr>
      </w:pPr>
      <w:r w:rsidRPr="00D4106B">
        <w:rPr>
          <w:b/>
          <w:bCs/>
          <w:noProof/>
        </w:rPr>
        <w:t>Birth Rate</w:t>
      </w:r>
    </w:p>
    <w:p w14:paraId="20F424FC" w14:textId="08CC7BAB" w:rsidR="005474FF" w:rsidRPr="00A6790C" w:rsidRDefault="009A4AAA" w:rsidP="005474FF">
      <w:pPr>
        <w:pStyle w:val="Text"/>
        <w:rPr>
          <w:sz w:val="20"/>
          <w:szCs w:val="24"/>
          <w:shd w:val="clear" w:color="auto" w:fill="FFFFFF"/>
        </w:rPr>
      </w:pPr>
      <w:r w:rsidRPr="00A6790C">
        <w:rPr>
          <w:sz w:val="20"/>
          <w:szCs w:val="24"/>
          <w:shd w:val="clear" w:color="auto" w:fill="FFFFFF"/>
        </w:rPr>
        <w:t xml:space="preserve">Child and family demographic trends help project potential needs for education, </w:t>
      </w:r>
      <w:r w:rsidR="00CA1F1C" w:rsidRPr="00A6790C">
        <w:rPr>
          <w:sz w:val="20"/>
          <w:szCs w:val="24"/>
          <w:shd w:val="clear" w:color="auto" w:fill="FFFFFF"/>
        </w:rPr>
        <w:t>childcare</w:t>
      </w:r>
      <w:r w:rsidRPr="00A6790C">
        <w:rPr>
          <w:sz w:val="20"/>
          <w:szCs w:val="24"/>
          <w:shd w:val="clear" w:color="auto" w:fill="FFFFFF"/>
        </w:rPr>
        <w:t xml:space="preserve">, health care, and other services. </w:t>
      </w:r>
    </w:p>
    <w:p w14:paraId="0595CB8D" w14:textId="1732B58E" w:rsidR="009A4AAA" w:rsidRPr="00A6790C" w:rsidRDefault="0025627B" w:rsidP="005474FF">
      <w:pPr>
        <w:pStyle w:val="Text"/>
        <w:rPr>
          <w:sz w:val="20"/>
          <w:szCs w:val="24"/>
          <w:shd w:val="clear" w:color="auto" w:fill="FFFFFF"/>
        </w:rPr>
      </w:pPr>
      <w:r w:rsidRPr="00A6790C">
        <w:rPr>
          <w:sz w:val="20"/>
          <w:szCs w:val="24"/>
          <w:shd w:val="clear" w:color="auto" w:fill="FFFFFF"/>
        </w:rPr>
        <w:t xml:space="preserve">While the State’s births per 1,000 women continue to decline, </w:t>
      </w:r>
      <w:r w:rsidR="00846A05" w:rsidRPr="00A6790C">
        <w:rPr>
          <w:sz w:val="20"/>
          <w:szCs w:val="24"/>
          <w:shd w:val="clear" w:color="auto" w:fill="FFFFFF"/>
        </w:rPr>
        <w:t xml:space="preserve">Amador County is experiencing a slight upward trend through 2021. </w:t>
      </w:r>
    </w:p>
    <w:p w14:paraId="5161A3FD" w14:textId="77777777" w:rsidR="00B1073F" w:rsidRDefault="00B1073F" w:rsidP="005474FF">
      <w:pPr>
        <w:pStyle w:val="Text"/>
        <w:rPr>
          <w:shd w:val="clear" w:color="auto" w:fill="FFFFFF"/>
        </w:rPr>
      </w:pPr>
    </w:p>
    <w:p w14:paraId="684808ED" w14:textId="77777777" w:rsidR="00D4106B" w:rsidRDefault="00D4106B" w:rsidP="005474FF">
      <w:pPr>
        <w:pStyle w:val="Text"/>
        <w:rPr>
          <w:shd w:val="clear" w:color="auto" w:fill="FFFFFF"/>
        </w:rPr>
      </w:pPr>
    </w:p>
    <w:p w14:paraId="1478C0B6" w14:textId="77777777" w:rsidR="009A4AAA" w:rsidRDefault="009A4AAA">
      <w:pPr>
        <w:rPr>
          <w:rFonts w:ascii="Arial" w:hAnsi="Arial" w:cs="Arial"/>
          <w:color w:val="737373"/>
          <w:sz w:val="21"/>
          <w:szCs w:val="21"/>
          <w:shd w:val="clear" w:color="auto" w:fill="FFFFFF"/>
        </w:rPr>
      </w:pPr>
    </w:p>
    <w:p w14:paraId="53310BC1" w14:textId="77777777" w:rsidR="00FD4A60" w:rsidRPr="00D4106B" w:rsidRDefault="00FD4A60" w:rsidP="00D4106B">
      <w:pPr>
        <w:pStyle w:val="Text"/>
        <w:rPr>
          <w:b/>
          <w:bCs/>
          <w:noProof/>
        </w:rPr>
      </w:pPr>
      <w:r w:rsidRPr="00D4106B">
        <w:rPr>
          <w:b/>
          <w:bCs/>
          <w:noProof/>
        </w:rPr>
        <w:t>Child Population, by Age Group and Gender: 1995 to 2021</w:t>
      </w:r>
    </w:p>
    <w:p w14:paraId="1B9CCB53" w14:textId="77777777" w:rsidR="00FD4A60" w:rsidRPr="00A6790C" w:rsidRDefault="00FD4A60" w:rsidP="00FD4A60">
      <w:pPr>
        <w:rPr>
          <w:rFonts w:ascii="Verdana" w:eastAsia="Verdana" w:hAnsi="Verdana" w:cs="Verdana"/>
          <w:b/>
          <w:color w:val="000000"/>
          <w:sz w:val="28"/>
          <w:szCs w:val="22"/>
        </w:rPr>
      </w:pPr>
      <w:r w:rsidRPr="00A6790C">
        <w:rPr>
          <w:rFonts w:ascii="Verdana" w:eastAsia="Verdana" w:hAnsi="Verdana" w:cs="Verdana"/>
          <w:b/>
          <w:color w:val="808080"/>
          <w:sz w:val="18"/>
          <w:szCs w:val="22"/>
        </w:rPr>
        <w:t xml:space="preserve">(Age Group: </w:t>
      </w:r>
      <w:r w:rsidRPr="00A6790C">
        <w:rPr>
          <w:rFonts w:ascii="Verdana" w:eastAsia="Verdana" w:hAnsi="Verdana" w:cs="Verdana"/>
          <w:b/>
          <w:color w:val="4682B4"/>
          <w:sz w:val="18"/>
          <w:szCs w:val="22"/>
        </w:rPr>
        <w:t>Ages 0-2, Ages 3-5</w:t>
      </w:r>
      <w:r w:rsidRPr="00A6790C">
        <w:rPr>
          <w:rFonts w:ascii="Verdana" w:eastAsia="Verdana" w:hAnsi="Verdana" w:cs="Verdana"/>
          <w:b/>
          <w:color w:val="808080"/>
          <w:sz w:val="18"/>
          <w:szCs w:val="22"/>
        </w:rPr>
        <w:t xml:space="preserve">; Gender: </w:t>
      </w:r>
      <w:r w:rsidRPr="00A6790C">
        <w:rPr>
          <w:rFonts w:ascii="Verdana" w:eastAsia="Verdana" w:hAnsi="Verdana" w:cs="Verdana"/>
          <w:b/>
          <w:color w:val="4682B4"/>
          <w:sz w:val="18"/>
          <w:szCs w:val="22"/>
        </w:rPr>
        <w:t>Total</w:t>
      </w:r>
      <w:r w:rsidRPr="00A6790C">
        <w:rPr>
          <w:rFonts w:ascii="Verdana" w:eastAsia="Verdana" w:hAnsi="Verdana" w:cs="Verdana"/>
          <w:b/>
          <w:color w:val="808080"/>
          <w:sz w:val="18"/>
          <w:szCs w:val="22"/>
        </w:rPr>
        <w:t>)</w:t>
      </w:r>
    </w:p>
    <w:p w14:paraId="64413EF2" w14:textId="5182986F" w:rsidR="009A4AAA" w:rsidRDefault="00FD4A60" w:rsidP="00FD4A60">
      <w:r>
        <w:rPr>
          <w:rFonts w:ascii="Verdana" w:eastAsia="Verdana" w:hAnsi="Verdana" w:cs="Verdana"/>
          <w:b/>
          <w:color w:val="808080"/>
          <w:sz w:val="20"/>
        </w:rPr>
        <w:br/>
      </w:r>
      <w:r>
        <w:rPr>
          <w:rFonts w:ascii="Verdana" w:eastAsia="Verdana" w:hAnsi="Verdana" w:cs="Verdana"/>
          <w:b/>
          <w:noProof/>
          <w:color w:val="808080"/>
          <w:sz w:val="20"/>
        </w:rPr>
        <w:drawing>
          <wp:inline distT="0" distB="0" distL="0" distR="0" wp14:anchorId="5C2D5C0B" wp14:editId="73BB75FE">
            <wp:extent cx="5200650" cy="2944813"/>
            <wp:effectExtent l="0" t="0" r="0" b="8255"/>
            <wp:docPr id="194" name="Picture 19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Chart, line chart&#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21008" cy="2956340"/>
                    </a:xfrm>
                    <a:prstGeom prst="rect">
                      <a:avLst/>
                    </a:prstGeom>
                    <a:noFill/>
                    <a:ln>
                      <a:noFill/>
                    </a:ln>
                  </pic:spPr>
                </pic:pic>
              </a:graphicData>
            </a:graphic>
          </wp:inline>
        </w:drawing>
      </w:r>
      <w:r>
        <w:rPr>
          <w:rFonts w:ascii="Verdana" w:eastAsia="Verdana" w:hAnsi="Verdana" w:cs="Verdana"/>
          <w:b/>
          <w:color w:val="808080"/>
          <w:sz w:val="20"/>
        </w:rPr>
        <w:br/>
      </w:r>
      <w:r>
        <w:rPr>
          <w:rFonts w:ascii="Verdana" w:eastAsia="Verdana" w:hAnsi="Verdana" w:cs="Verdana"/>
          <w:b/>
          <w:color w:val="808080"/>
          <w:sz w:val="20"/>
        </w:rPr>
        <w:br/>
      </w:r>
    </w:p>
    <w:p w14:paraId="58E78EBB" w14:textId="77777777" w:rsidR="00D23E35" w:rsidRDefault="00D23E35" w:rsidP="00FD4A60"/>
    <w:p w14:paraId="6A5BAD2F" w14:textId="77777777" w:rsidR="001C0CEB" w:rsidRDefault="001C0CEB">
      <w:pPr>
        <w:rPr>
          <w:rFonts w:ascii="Tahoma" w:hAnsi="Tahoma"/>
          <w:b/>
          <w:bCs/>
          <w:noProof/>
          <w:sz w:val="22"/>
          <w:szCs w:val="28"/>
        </w:rPr>
      </w:pPr>
      <w:r>
        <w:rPr>
          <w:b/>
          <w:bCs/>
          <w:noProof/>
        </w:rPr>
        <w:br w:type="page"/>
      </w:r>
    </w:p>
    <w:p w14:paraId="4D49CD8B" w14:textId="5A0FC1A9" w:rsidR="00D564E6" w:rsidRPr="00A6790C" w:rsidRDefault="00D564E6" w:rsidP="001C0CEB">
      <w:pPr>
        <w:pStyle w:val="Text"/>
        <w:rPr>
          <w:b/>
          <w:bCs/>
          <w:noProof/>
          <w:sz w:val="20"/>
          <w:szCs w:val="24"/>
        </w:rPr>
      </w:pPr>
      <w:r w:rsidRPr="00A6790C">
        <w:rPr>
          <w:b/>
          <w:bCs/>
          <w:noProof/>
          <w:sz w:val="20"/>
          <w:szCs w:val="24"/>
        </w:rPr>
        <w:lastRenderedPageBreak/>
        <w:t>Child Population, by Race/Ethnicity: 2021</w:t>
      </w:r>
    </w:p>
    <w:p w14:paraId="235F2743" w14:textId="77777777" w:rsidR="00D564E6" w:rsidRPr="00A6790C" w:rsidRDefault="00D564E6" w:rsidP="00D564E6">
      <w:pPr>
        <w:rPr>
          <w:rFonts w:ascii="Verdana" w:eastAsia="Verdana" w:hAnsi="Verdana" w:cs="Verdana"/>
          <w:b/>
          <w:color w:val="000000"/>
          <w:sz w:val="28"/>
          <w:szCs w:val="22"/>
        </w:rPr>
      </w:pPr>
      <w:r w:rsidRPr="00A6790C">
        <w:rPr>
          <w:rFonts w:ascii="Verdana" w:eastAsia="Verdana" w:hAnsi="Verdana" w:cs="Verdana"/>
          <w:b/>
          <w:color w:val="808080"/>
          <w:sz w:val="18"/>
          <w:szCs w:val="22"/>
        </w:rPr>
        <w:t xml:space="preserve">(Race/Ethnicity: </w:t>
      </w:r>
      <w:r w:rsidRPr="00A6790C">
        <w:rPr>
          <w:rFonts w:ascii="Verdana" w:eastAsia="Verdana" w:hAnsi="Verdana" w:cs="Verdana"/>
          <w:b/>
          <w:color w:val="4682B4"/>
          <w:sz w:val="18"/>
          <w:szCs w:val="22"/>
        </w:rPr>
        <w:t>All</w:t>
      </w:r>
      <w:r w:rsidRPr="00A6790C">
        <w:rPr>
          <w:rFonts w:ascii="Verdana" w:eastAsia="Verdana" w:hAnsi="Verdana" w:cs="Verdana"/>
          <w:b/>
          <w:color w:val="808080"/>
          <w:sz w:val="18"/>
          <w:szCs w:val="22"/>
        </w:rPr>
        <w:t>)</w:t>
      </w:r>
    </w:p>
    <w:p w14:paraId="58500E74" w14:textId="23E27C2D" w:rsidR="00742B5C" w:rsidRDefault="00D564E6" w:rsidP="006B5EA9">
      <w:pPr>
        <w:jc w:val="center"/>
        <w:rPr>
          <w:rFonts w:ascii="Verdana" w:eastAsia="Verdana" w:hAnsi="Verdana" w:cs="Verdana"/>
          <w:color w:val="666666"/>
          <w:sz w:val="22"/>
        </w:rPr>
      </w:pPr>
      <w:r>
        <w:rPr>
          <w:rFonts w:ascii="Verdana" w:eastAsia="Verdana" w:hAnsi="Verdana" w:cs="Verdana"/>
          <w:b/>
          <w:color w:val="808080"/>
          <w:sz w:val="20"/>
        </w:rPr>
        <w:br/>
      </w:r>
      <w:r>
        <w:rPr>
          <w:rFonts w:ascii="Verdana" w:eastAsia="Verdana" w:hAnsi="Verdana" w:cs="Verdana"/>
          <w:b/>
          <w:noProof/>
          <w:color w:val="808080"/>
          <w:sz w:val="20"/>
        </w:rPr>
        <w:drawing>
          <wp:inline distT="0" distB="0" distL="0" distR="0" wp14:anchorId="159D4416" wp14:editId="14585ACA">
            <wp:extent cx="5200116" cy="3042290"/>
            <wp:effectExtent l="0" t="0" r="635" b="5715"/>
            <wp:docPr id="195" name="Picture 195"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Chart, pie chart&#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17240" cy="3052308"/>
                    </a:xfrm>
                    <a:prstGeom prst="rect">
                      <a:avLst/>
                    </a:prstGeom>
                    <a:noFill/>
                    <a:ln>
                      <a:noFill/>
                    </a:ln>
                  </pic:spPr>
                </pic:pic>
              </a:graphicData>
            </a:graphic>
          </wp:inline>
        </w:drawing>
      </w:r>
      <w:r>
        <w:rPr>
          <w:rFonts w:ascii="Verdana" w:eastAsia="Verdana" w:hAnsi="Verdana" w:cs="Verdana"/>
          <w:b/>
          <w:color w:val="808080"/>
          <w:sz w:val="20"/>
        </w:rPr>
        <w:br/>
      </w:r>
      <w:r w:rsidRPr="006B5EA9">
        <w:rPr>
          <w:rFonts w:ascii="Tahoma" w:eastAsia="Verdana" w:hAnsi="Tahoma" w:cs="Tahoma"/>
          <w:color w:val="666666"/>
          <w:sz w:val="18"/>
          <w:szCs w:val="20"/>
        </w:rPr>
        <w:t>Definition: Estimated child population ages 0-17, by race/ethnicity</w:t>
      </w:r>
      <w:r w:rsidR="00D94D2C" w:rsidRPr="006B5EA9">
        <w:rPr>
          <w:rFonts w:ascii="Tahoma" w:eastAsia="Verdana" w:hAnsi="Tahoma" w:cs="Tahoma"/>
          <w:color w:val="666666"/>
          <w:sz w:val="18"/>
          <w:szCs w:val="20"/>
        </w:rPr>
        <w:t>.</w:t>
      </w:r>
      <w:r w:rsidRPr="006B5EA9">
        <w:rPr>
          <w:rFonts w:ascii="Tahoma" w:eastAsia="Verdana" w:hAnsi="Tahoma" w:cs="Tahoma"/>
          <w:color w:val="666666"/>
          <w:sz w:val="18"/>
          <w:szCs w:val="20"/>
        </w:rPr>
        <w:t xml:space="preserve"> Data Source: </w:t>
      </w:r>
      <w:hyperlink r:id="rId54" w:anchor="fmt=140&amp;loc=1763&amp;tf=141&amp;ch=7,11,70,10,72,9,73&amp;pdist=73" w:history="1">
        <w:r w:rsidRPr="006B5EA9">
          <w:rPr>
            <w:rFonts w:ascii="Tahoma" w:eastAsia="Verdana" w:hAnsi="Tahoma" w:cs="Tahoma"/>
            <w:color w:val="666666"/>
            <w:sz w:val="18"/>
            <w:szCs w:val="20"/>
          </w:rPr>
          <w:t>As cited on kidsdata.org</w:t>
        </w:r>
      </w:hyperlink>
      <w:r w:rsidRPr="006B5EA9">
        <w:rPr>
          <w:rFonts w:ascii="Tahoma" w:eastAsia="Verdana" w:hAnsi="Tahoma" w:cs="Tahoma"/>
          <w:color w:val="666666"/>
          <w:sz w:val="18"/>
          <w:szCs w:val="20"/>
        </w:rPr>
        <w:t>, California Dept. of Finance, Population Estimates and Projections; U.S. Census Bureau, Population and Housing Unit Estimates (Aug. 2021).</w:t>
      </w:r>
    </w:p>
    <w:p w14:paraId="547FE319" w14:textId="77777777" w:rsidR="00742B5C" w:rsidRDefault="00742B5C" w:rsidP="00D564E6">
      <w:pPr>
        <w:rPr>
          <w:rFonts w:ascii="Verdana" w:eastAsia="Verdana" w:hAnsi="Verdana" w:cs="Verdana"/>
          <w:color w:val="666666"/>
          <w:sz w:val="22"/>
        </w:rPr>
      </w:pPr>
    </w:p>
    <w:p w14:paraId="6A277986" w14:textId="77777777" w:rsidR="00357573" w:rsidRPr="00A6790C" w:rsidRDefault="00357573" w:rsidP="00357573">
      <w:pPr>
        <w:rPr>
          <w:rFonts w:ascii="Tahoma" w:hAnsi="Tahoma" w:cs="Tahoma"/>
          <w:sz w:val="20"/>
          <w:szCs w:val="20"/>
        </w:rPr>
      </w:pPr>
      <w:r w:rsidRPr="00A6790C">
        <w:rPr>
          <w:rFonts w:ascii="Tahoma" w:eastAsia="Verdana" w:hAnsi="Tahoma" w:cs="Tahoma"/>
          <w:b/>
          <w:color w:val="000000"/>
          <w:sz w:val="20"/>
          <w:szCs w:val="20"/>
        </w:rPr>
        <w:t>Living Arrangement for Children, by Presence of Parents (Regions of 10,000 Residents or More): 2014-2018</w:t>
      </w:r>
    </w:p>
    <w:p w14:paraId="076DFA87" w14:textId="77777777" w:rsidR="00357573" w:rsidRPr="001C31FB" w:rsidRDefault="00357573" w:rsidP="0063269F">
      <w:pPr>
        <w:rPr>
          <w:rFonts w:ascii="Tahoma" w:eastAsia="Verdana" w:hAnsi="Tahoma" w:cs="Tahoma"/>
          <w:b/>
          <w:color w:val="808080"/>
          <w:sz w:val="18"/>
          <w:szCs w:val="18"/>
        </w:rPr>
      </w:pPr>
      <w:r w:rsidRPr="001C31FB">
        <w:rPr>
          <w:rFonts w:ascii="Tahoma" w:eastAsia="Verdana" w:hAnsi="Tahoma" w:cs="Tahoma"/>
          <w:b/>
          <w:color w:val="808080"/>
          <w:sz w:val="18"/>
          <w:szCs w:val="18"/>
        </w:rPr>
        <w:t>(Presence of Parents: All)</w:t>
      </w:r>
    </w:p>
    <w:p w14:paraId="254D16F6" w14:textId="77777777" w:rsidR="00DF59F3" w:rsidRDefault="00DF59F3" w:rsidP="00357573">
      <w:pPr>
        <w:pStyle w:val="Text"/>
        <w:rPr>
          <w:rFonts w:ascii="Verdana" w:eastAsia="Verdana" w:hAnsi="Verdana" w:cs="Verdana"/>
          <w:b/>
          <w:color w:val="808080"/>
          <w:sz w:val="20"/>
          <w:highlight w:val="yellow"/>
        </w:rPr>
      </w:pPr>
    </w:p>
    <w:tbl>
      <w:tblPr>
        <w:tblStyle w:val="ListTable3-Accent5"/>
        <w:tblW w:w="9506" w:type="dxa"/>
        <w:tblLook w:val="04A0" w:firstRow="1" w:lastRow="0" w:firstColumn="1" w:lastColumn="0" w:noHBand="0" w:noVBand="1"/>
      </w:tblPr>
      <w:tblGrid>
        <w:gridCol w:w="5215"/>
        <w:gridCol w:w="4291"/>
      </w:tblGrid>
      <w:tr w:rsidR="00DF59F3" w:rsidRPr="00626909" w14:paraId="374ECDD6" w14:textId="77777777" w:rsidTr="007C12C6">
        <w:trPr>
          <w:cnfStyle w:val="100000000000" w:firstRow="1" w:lastRow="0" w:firstColumn="0" w:lastColumn="0" w:oddVBand="0" w:evenVBand="0" w:oddHBand="0" w:evenHBand="0" w:firstRowFirstColumn="0" w:firstRowLastColumn="0" w:lastRowFirstColumn="0" w:lastRowLastColumn="0"/>
          <w:trHeight w:val="255"/>
        </w:trPr>
        <w:tc>
          <w:tcPr>
            <w:cnfStyle w:val="001000000100" w:firstRow="0" w:lastRow="0" w:firstColumn="1" w:lastColumn="0" w:oddVBand="0" w:evenVBand="0" w:oddHBand="0" w:evenHBand="0" w:firstRowFirstColumn="1" w:firstRowLastColumn="0" w:lastRowFirstColumn="0" w:lastRowLastColumn="0"/>
            <w:tcW w:w="5215" w:type="dxa"/>
            <w:shd w:val="clear" w:color="auto" w:fill="00374D" w:themeFill="accent5" w:themeFillShade="BF"/>
            <w:hideMark/>
          </w:tcPr>
          <w:p w14:paraId="187D4162" w14:textId="77777777" w:rsidR="00DF59F3" w:rsidRPr="007C12C6" w:rsidRDefault="00DF59F3" w:rsidP="00050363">
            <w:pPr>
              <w:rPr>
                <w:rFonts w:ascii="Arial Bold" w:eastAsia="Times New Roman" w:hAnsi="Arial Bold" w:cs="Arial"/>
                <w:b w:val="0"/>
                <w:bCs w:val="0"/>
                <w:sz w:val="20"/>
                <w:szCs w:val="20"/>
              </w:rPr>
            </w:pPr>
            <w:r w:rsidRPr="007C12C6">
              <w:rPr>
                <w:rFonts w:ascii="Arial Bold" w:eastAsia="Times New Roman" w:hAnsi="Arial Bold" w:cs="Arial"/>
                <w:sz w:val="20"/>
                <w:szCs w:val="20"/>
              </w:rPr>
              <w:t>California</w:t>
            </w:r>
          </w:p>
        </w:tc>
        <w:tc>
          <w:tcPr>
            <w:tcW w:w="4291" w:type="dxa"/>
            <w:shd w:val="clear" w:color="auto" w:fill="00374D" w:themeFill="accent5" w:themeFillShade="BF"/>
            <w:hideMark/>
          </w:tcPr>
          <w:p w14:paraId="184201E1" w14:textId="77777777" w:rsidR="00DF59F3" w:rsidRPr="007C12C6" w:rsidRDefault="00DF59F3" w:rsidP="00050363">
            <w:pPr>
              <w:jc w:val="center"/>
              <w:cnfStyle w:val="100000000000" w:firstRow="1" w:lastRow="0" w:firstColumn="0" w:lastColumn="0" w:oddVBand="0" w:evenVBand="0" w:oddHBand="0" w:evenHBand="0" w:firstRowFirstColumn="0" w:firstRowLastColumn="0" w:lastRowFirstColumn="0" w:lastRowLastColumn="0"/>
              <w:rPr>
                <w:rFonts w:ascii="Arial Bold" w:eastAsia="Times New Roman" w:hAnsi="Arial Bold" w:cs="Arial"/>
                <w:sz w:val="20"/>
                <w:szCs w:val="20"/>
              </w:rPr>
            </w:pPr>
            <w:r w:rsidRPr="007C12C6">
              <w:rPr>
                <w:rFonts w:ascii="Arial Bold" w:eastAsia="Times New Roman" w:hAnsi="Arial Bold" w:cs="Arial"/>
                <w:sz w:val="20"/>
                <w:szCs w:val="20"/>
              </w:rPr>
              <w:t>Percent</w:t>
            </w:r>
          </w:p>
        </w:tc>
      </w:tr>
      <w:tr w:rsidR="00DF59F3" w:rsidRPr="00626909" w14:paraId="07D29BE3" w14:textId="77777777" w:rsidTr="007C12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215" w:type="dxa"/>
            <w:hideMark/>
          </w:tcPr>
          <w:p w14:paraId="653B4DF3" w14:textId="77777777" w:rsidR="00DF59F3" w:rsidRPr="001C31FB" w:rsidRDefault="00DF59F3" w:rsidP="00050363">
            <w:pPr>
              <w:rPr>
                <w:rFonts w:ascii="Tahoma" w:eastAsia="Times New Roman" w:hAnsi="Tahoma" w:cs="Tahoma"/>
                <w:b w:val="0"/>
                <w:bCs w:val="0"/>
                <w:color w:val="000000"/>
                <w:sz w:val="20"/>
                <w:szCs w:val="20"/>
              </w:rPr>
            </w:pPr>
            <w:r w:rsidRPr="001C31FB">
              <w:rPr>
                <w:rFonts w:ascii="Tahoma" w:eastAsia="Times New Roman" w:hAnsi="Tahoma" w:cs="Tahoma"/>
                <w:b w:val="0"/>
                <w:bCs w:val="0"/>
                <w:color w:val="000000"/>
                <w:sz w:val="20"/>
                <w:szCs w:val="20"/>
              </w:rPr>
              <w:t>Two Parents Present</w:t>
            </w:r>
          </w:p>
        </w:tc>
        <w:tc>
          <w:tcPr>
            <w:tcW w:w="4291" w:type="dxa"/>
            <w:hideMark/>
          </w:tcPr>
          <w:p w14:paraId="2F2A60DC" w14:textId="77777777" w:rsidR="00DF59F3" w:rsidRPr="001C31FB" w:rsidRDefault="00DF59F3" w:rsidP="00050363">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20"/>
                <w:szCs w:val="20"/>
              </w:rPr>
            </w:pPr>
            <w:r w:rsidRPr="001C31FB">
              <w:rPr>
                <w:rFonts w:ascii="Tahoma" w:eastAsia="Times New Roman" w:hAnsi="Tahoma" w:cs="Tahoma"/>
                <w:color w:val="000000"/>
                <w:sz w:val="20"/>
                <w:szCs w:val="20"/>
              </w:rPr>
              <w:t>63.8%</w:t>
            </w:r>
          </w:p>
        </w:tc>
      </w:tr>
      <w:tr w:rsidR="00DF59F3" w:rsidRPr="00626909" w14:paraId="7CD89133" w14:textId="77777777" w:rsidTr="007C12C6">
        <w:trPr>
          <w:trHeight w:val="255"/>
        </w:trPr>
        <w:tc>
          <w:tcPr>
            <w:cnfStyle w:val="001000000000" w:firstRow="0" w:lastRow="0" w:firstColumn="1" w:lastColumn="0" w:oddVBand="0" w:evenVBand="0" w:oddHBand="0" w:evenHBand="0" w:firstRowFirstColumn="0" w:firstRowLastColumn="0" w:lastRowFirstColumn="0" w:lastRowLastColumn="0"/>
            <w:tcW w:w="5215" w:type="dxa"/>
            <w:hideMark/>
          </w:tcPr>
          <w:p w14:paraId="35B2FD47" w14:textId="77777777" w:rsidR="00DF59F3" w:rsidRPr="001C31FB" w:rsidRDefault="00DF59F3" w:rsidP="00050363">
            <w:pPr>
              <w:rPr>
                <w:rFonts w:ascii="Tahoma" w:eastAsia="Times New Roman" w:hAnsi="Tahoma" w:cs="Tahoma"/>
                <w:b w:val="0"/>
                <w:bCs w:val="0"/>
                <w:color w:val="000000"/>
                <w:sz w:val="20"/>
                <w:szCs w:val="20"/>
              </w:rPr>
            </w:pPr>
            <w:r w:rsidRPr="001C31FB">
              <w:rPr>
                <w:rFonts w:ascii="Tahoma" w:eastAsia="Times New Roman" w:hAnsi="Tahoma" w:cs="Tahoma"/>
                <w:b w:val="0"/>
                <w:bCs w:val="0"/>
                <w:color w:val="000000"/>
                <w:sz w:val="20"/>
                <w:szCs w:val="20"/>
              </w:rPr>
              <w:t>Mother Present Only</w:t>
            </w:r>
          </w:p>
        </w:tc>
        <w:tc>
          <w:tcPr>
            <w:tcW w:w="4291" w:type="dxa"/>
            <w:hideMark/>
          </w:tcPr>
          <w:p w14:paraId="2EAB4DE8" w14:textId="77777777" w:rsidR="00DF59F3" w:rsidRPr="001C31FB" w:rsidRDefault="00DF59F3" w:rsidP="00050363">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20"/>
                <w:szCs w:val="20"/>
              </w:rPr>
            </w:pPr>
            <w:r w:rsidRPr="001C31FB">
              <w:rPr>
                <w:rFonts w:ascii="Tahoma" w:eastAsia="Times New Roman" w:hAnsi="Tahoma" w:cs="Tahoma"/>
                <w:color w:val="000000"/>
                <w:sz w:val="20"/>
                <w:szCs w:val="20"/>
              </w:rPr>
              <w:t>23.6%</w:t>
            </w:r>
          </w:p>
        </w:tc>
      </w:tr>
      <w:tr w:rsidR="00DF59F3" w:rsidRPr="00626909" w14:paraId="7A7B870E" w14:textId="77777777" w:rsidTr="007C12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215" w:type="dxa"/>
            <w:hideMark/>
          </w:tcPr>
          <w:p w14:paraId="1B473C27" w14:textId="77777777" w:rsidR="00DF59F3" w:rsidRPr="001C31FB" w:rsidRDefault="00DF59F3" w:rsidP="00050363">
            <w:pPr>
              <w:rPr>
                <w:rFonts w:ascii="Tahoma" w:eastAsia="Times New Roman" w:hAnsi="Tahoma" w:cs="Tahoma"/>
                <w:b w:val="0"/>
                <w:bCs w:val="0"/>
                <w:color w:val="000000"/>
                <w:sz w:val="20"/>
                <w:szCs w:val="20"/>
              </w:rPr>
            </w:pPr>
            <w:r w:rsidRPr="001C31FB">
              <w:rPr>
                <w:rFonts w:ascii="Tahoma" w:eastAsia="Times New Roman" w:hAnsi="Tahoma" w:cs="Tahoma"/>
                <w:b w:val="0"/>
                <w:bCs w:val="0"/>
                <w:color w:val="000000"/>
                <w:sz w:val="20"/>
                <w:szCs w:val="20"/>
              </w:rPr>
              <w:t>Father Present Only</w:t>
            </w:r>
          </w:p>
        </w:tc>
        <w:tc>
          <w:tcPr>
            <w:tcW w:w="4291" w:type="dxa"/>
            <w:hideMark/>
          </w:tcPr>
          <w:p w14:paraId="16DB69EE" w14:textId="77777777" w:rsidR="00DF59F3" w:rsidRPr="001C31FB" w:rsidRDefault="00DF59F3" w:rsidP="00050363">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20"/>
                <w:szCs w:val="20"/>
              </w:rPr>
            </w:pPr>
            <w:r w:rsidRPr="001C31FB">
              <w:rPr>
                <w:rFonts w:ascii="Tahoma" w:eastAsia="Times New Roman" w:hAnsi="Tahoma" w:cs="Tahoma"/>
                <w:color w:val="000000"/>
                <w:sz w:val="20"/>
                <w:szCs w:val="20"/>
              </w:rPr>
              <w:t>8.1%</w:t>
            </w:r>
          </w:p>
        </w:tc>
      </w:tr>
      <w:tr w:rsidR="00DF59F3" w:rsidRPr="00626909" w14:paraId="1A1A6563" w14:textId="77777777" w:rsidTr="007C12C6">
        <w:trPr>
          <w:trHeight w:val="255"/>
        </w:trPr>
        <w:tc>
          <w:tcPr>
            <w:cnfStyle w:val="001000000000" w:firstRow="0" w:lastRow="0" w:firstColumn="1" w:lastColumn="0" w:oddVBand="0" w:evenVBand="0" w:oddHBand="0" w:evenHBand="0" w:firstRowFirstColumn="0" w:firstRowLastColumn="0" w:lastRowFirstColumn="0" w:lastRowLastColumn="0"/>
            <w:tcW w:w="5215" w:type="dxa"/>
            <w:hideMark/>
          </w:tcPr>
          <w:p w14:paraId="6FF91BBE" w14:textId="359737E1" w:rsidR="00DF59F3" w:rsidRPr="001C31FB" w:rsidRDefault="00DF59F3" w:rsidP="00050363">
            <w:pPr>
              <w:rPr>
                <w:rFonts w:ascii="Tahoma" w:eastAsia="Times New Roman" w:hAnsi="Tahoma" w:cs="Tahoma"/>
                <w:b w:val="0"/>
                <w:bCs w:val="0"/>
                <w:color w:val="000000"/>
                <w:sz w:val="20"/>
                <w:szCs w:val="20"/>
              </w:rPr>
            </w:pPr>
            <w:r w:rsidRPr="001C31FB">
              <w:rPr>
                <w:rFonts w:ascii="Tahoma" w:eastAsia="Times New Roman" w:hAnsi="Tahoma" w:cs="Tahoma"/>
                <w:b w:val="0"/>
                <w:bCs w:val="0"/>
                <w:color w:val="000000"/>
                <w:sz w:val="20"/>
                <w:szCs w:val="20"/>
              </w:rPr>
              <w:t xml:space="preserve">No Parents </w:t>
            </w:r>
            <w:r w:rsidR="008D2DCF" w:rsidRPr="001C31FB">
              <w:rPr>
                <w:rFonts w:ascii="Tahoma" w:eastAsia="Times New Roman" w:hAnsi="Tahoma" w:cs="Tahoma"/>
                <w:b w:val="0"/>
                <w:bCs w:val="0"/>
                <w:color w:val="000000"/>
                <w:sz w:val="20"/>
                <w:szCs w:val="20"/>
              </w:rPr>
              <w:t>Present:</w:t>
            </w:r>
            <w:r w:rsidRPr="001C31FB">
              <w:rPr>
                <w:rFonts w:ascii="Tahoma" w:eastAsia="Times New Roman" w:hAnsi="Tahoma" w:cs="Tahoma"/>
                <w:b w:val="0"/>
                <w:bCs w:val="0"/>
                <w:color w:val="000000"/>
                <w:sz w:val="20"/>
                <w:szCs w:val="20"/>
              </w:rPr>
              <w:t xml:space="preserve"> Other Relatives Present</w:t>
            </w:r>
          </w:p>
        </w:tc>
        <w:tc>
          <w:tcPr>
            <w:tcW w:w="4291" w:type="dxa"/>
            <w:hideMark/>
          </w:tcPr>
          <w:p w14:paraId="42AA4B5F" w14:textId="77777777" w:rsidR="00DF59F3" w:rsidRPr="001C31FB" w:rsidRDefault="00DF59F3" w:rsidP="00050363">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20"/>
                <w:szCs w:val="20"/>
              </w:rPr>
            </w:pPr>
            <w:r w:rsidRPr="001C31FB">
              <w:rPr>
                <w:rFonts w:ascii="Tahoma" w:eastAsia="Times New Roman" w:hAnsi="Tahoma" w:cs="Tahoma"/>
                <w:color w:val="000000"/>
                <w:sz w:val="20"/>
                <w:szCs w:val="20"/>
              </w:rPr>
              <w:t>3.7%</w:t>
            </w:r>
          </w:p>
        </w:tc>
      </w:tr>
      <w:tr w:rsidR="00DF59F3" w:rsidRPr="00626909" w14:paraId="3E5841C1" w14:textId="77777777" w:rsidTr="007C12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215" w:type="dxa"/>
            <w:hideMark/>
          </w:tcPr>
          <w:p w14:paraId="01B053B2" w14:textId="77777777" w:rsidR="00DF59F3" w:rsidRPr="001C31FB" w:rsidRDefault="00DF59F3" w:rsidP="00050363">
            <w:pPr>
              <w:rPr>
                <w:rFonts w:ascii="Tahoma" w:eastAsia="Times New Roman" w:hAnsi="Tahoma" w:cs="Tahoma"/>
                <w:b w:val="0"/>
                <w:bCs w:val="0"/>
                <w:color w:val="000000"/>
                <w:sz w:val="20"/>
                <w:szCs w:val="20"/>
              </w:rPr>
            </w:pPr>
            <w:r w:rsidRPr="001C31FB">
              <w:rPr>
                <w:rFonts w:ascii="Tahoma" w:eastAsia="Times New Roman" w:hAnsi="Tahoma" w:cs="Tahoma"/>
                <w:b w:val="0"/>
                <w:bCs w:val="0"/>
                <w:color w:val="000000"/>
                <w:sz w:val="20"/>
                <w:szCs w:val="20"/>
              </w:rPr>
              <w:t>No Parents or Other Relatives Present</w:t>
            </w:r>
          </w:p>
        </w:tc>
        <w:tc>
          <w:tcPr>
            <w:tcW w:w="4291" w:type="dxa"/>
            <w:hideMark/>
          </w:tcPr>
          <w:p w14:paraId="64878723" w14:textId="77777777" w:rsidR="00DF59F3" w:rsidRPr="001C31FB" w:rsidRDefault="00DF59F3" w:rsidP="00050363">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20"/>
                <w:szCs w:val="20"/>
              </w:rPr>
            </w:pPr>
            <w:r w:rsidRPr="001C31FB">
              <w:rPr>
                <w:rFonts w:ascii="Tahoma" w:eastAsia="Times New Roman" w:hAnsi="Tahoma" w:cs="Tahoma"/>
                <w:color w:val="000000"/>
                <w:sz w:val="20"/>
                <w:szCs w:val="20"/>
              </w:rPr>
              <w:t>0.8%</w:t>
            </w:r>
          </w:p>
        </w:tc>
      </w:tr>
      <w:tr w:rsidR="00DF59F3" w:rsidRPr="00626909" w14:paraId="4F4A1B85" w14:textId="77777777" w:rsidTr="007C12C6">
        <w:trPr>
          <w:trHeight w:val="255"/>
        </w:trPr>
        <w:tc>
          <w:tcPr>
            <w:cnfStyle w:val="001000000000" w:firstRow="0" w:lastRow="0" w:firstColumn="1" w:lastColumn="0" w:oddVBand="0" w:evenVBand="0" w:oddHBand="0" w:evenHBand="0" w:firstRowFirstColumn="0" w:firstRowLastColumn="0" w:lastRowFirstColumn="0" w:lastRowLastColumn="0"/>
            <w:tcW w:w="5215" w:type="dxa"/>
            <w:noWrap/>
            <w:hideMark/>
          </w:tcPr>
          <w:p w14:paraId="5ADF5324" w14:textId="77777777" w:rsidR="00DF59F3" w:rsidRPr="00626909" w:rsidRDefault="00DF59F3" w:rsidP="00050363">
            <w:pPr>
              <w:rPr>
                <w:rFonts w:ascii="Times New Roman" w:eastAsia="Times New Roman" w:hAnsi="Times New Roman" w:cs="Times New Roman"/>
                <w:sz w:val="20"/>
                <w:szCs w:val="20"/>
              </w:rPr>
            </w:pPr>
          </w:p>
        </w:tc>
        <w:tc>
          <w:tcPr>
            <w:tcW w:w="4291" w:type="dxa"/>
            <w:noWrap/>
            <w:hideMark/>
          </w:tcPr>
          <w:p w14:paraId="4485779A" w14:textId="77777777" w:rsidR="00DF59F3" w:rsidRPr="00626909" w:rsidRDefault="00DF59F3" w:rsidP="000503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r>
      <w:tr w:rsidR="00DF59F3" w:rsidRPr="00626909" w14:paraId="14649BA4" w14:textId="77777777" w:rsidTr="007C12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215" w:type="dxa"/>
            <w:shd w:val="clear" w:color="auto" w:fill="00374D" w:themeFill="accent5" w:themeFillShade="BF"/>
            <w:hideMark/>
          </w:tcPr>
          <w:p w14:paraId="690EAF94" w14:textId="77777777" w:rsidR="00DF59F3" w:rsidRPr="007C12C6" w:rsidRDefault="00DF59F3" w:rsidP="00050363">
            <w:pPr>
              <w:rPr>
                <w:rFonts w:ascii="Arial Bold" w:eastAsia="Times New Roman" w:hAnsi="Arial Bold" w:cs="Arial"/>
                <w:color w:val="FFFFFF" w:themeColor="background1"/>
                <w:sz w:val="20"/>
                <w:szCs w:val="20"/>
              </w:rPr>
            </w:pPr>
            <w:r w:rsidRPr="007C12C6">
              <w:rPr>
                <w:rFonts w:ascii="Arial Bold" w:eastAsia="Times New Roman" w:hAnsi="Arial Bold" w:cs="Arial"/>
                <w:color w:val="FFFFFF" w:themeColor="background1"/>
                <w:sz w:val="20"/>
                <w:szCs w:val="20"/>
              </w:rPr>
              <w:t>Amador County</w:t>
            </w:r>
          </w:p>
        </w:tc>
        <w:tc>
          <w:tcPr>
            <w:tcW w:w="4291" w:type="dxa"/>
            <w:shd w:val="clear" w:color="auto" w:fill="00374D" w:themeFill="accent5" w:themeFillShade="BF"/>
            <w:hideMark/>
          </w:tcPr>
          <w:p w14:paraId="7372C10A" w14:textId="77777777" w:rsidR="00DF59F3" w:rsidRPr="007C12C6" w:rsidRDefault="00DF59F3" w:rsidP="00050363">
            <w:pPr>
              <w:jc w:val="center"/>
              <w:cnfStyle w:val="000000100000" w:firstRow="0" w:lastRow="0" w:firstColumn="0" w:lastColumn="0" w:oddVBand="0" w:evenVBand="0" w:oddHBand="1" w:evenHBand="0" w:firstRowFirstColumn="0" w:firstRowLastColumn="0" w:lastRowFirstColumn="0" w:lastRowLastColumn="0"/>
              <w:rPr>
                <w:rFonts w:ascii="Arial Bold" w:eastAsia="Times New Roman" w:hAnsi="Arial Bold" w:cs="Arial"/>
                <w:b/>
                <w:bCs/>
                <w:color w:val="FFFFFF" w:themeColor="background1"/>
                <w:sz w:val="20"/>
                <w:szCs w:val="20"/>
              </w:rPr>
            </w:pPr>
            <w:r w:rsidRPr="007C12C6">
              <w:rPr>
                <w:rFonts w:ascii="Arial Bold" w:eastAsia="Times New Roman" w:hAnsi="Arial Bold" w:cs="Arial"/>
                <w:b/>
                <w:bCs/>
                <w:color w:val="FFFFFF" w:themeColor="background1"/>
                <w:sz w:val="20"/>
                <w:szCs w:val="20"/>
              </w:rPr>
              <w:t>Percent</w:t>
            </w:r>
          </w:p>
        </w:tc>
      </w:tr>
      <w:tr w:rsidR="00DF59F3" w:rsidRPr="00626909" w14:paraId="5C8EE293" w14:textId="77777777" w:rsidTr="007C12C6">
        <w:trPr>
          <w:trHeight w:val="255"/>
        </w:trPr>
        <w:tc>
          <w:tcPr>
            <w:cnfStyle w:val="001000000000" w:firstRow="0" w:lastRow="0" w:firstColumn="1" w:lastColumn="0" w:oddVBand="0" w:evenVBand="0" w:oddHBand="0" w:evenHBand="0" w:firstRowFirstColumn="0" w:firstRowLastColumn="0" w:lastRowFirstColumn="0" w:lastRowLastColumn="0"/>
            <w:tcW w:w="5215" w:type="dxa"/>
            <w:hideMark/>
          </w:tcPr>
          <w:p w14:paraId="72B3918E" w14:textId="77777777" w:rsidR="00DF59F3" w:rsidRPr="001C31FB" w:rsidRDefault="00DF59F3" w:rsidP="00050363">
            <w:pPr>
              <w:rPr>
                <w:rFonts w:ascii="Tahoma" w:eastAsia="Times New Roman" w:hAnsi="Tahoma" w:cs="Tahoma"/>
                <w:b w:val="0"/>
                <w:bCs w:val="0"/>
                <w:color w:val="000000"/>
                <w:sz w:val="20"/>
                <w:szCs w:val="20"/>
              </w:rPr>
            </w:pPr>
            <w:r w:rsidRPr="001C31FB">
              <w:rPr>
                <w:rFonts w:ascii="Tahoma" w:eastAsia="Times New Roman" w:hAnsi="Tahoma" w:cs="Tahoma"/>
                <w:b w:val="0"/>
                <w:bCs w:val="0"/>
                <w:color w:val="000000"/>
                <w:sz w:val="20"/>
                <w:szCs w:val="20"/>
              </w:rPr>
              <w:t>Two Parents Present</w:t>
            </w:r>
          </w:p>
        </w:tc>
        <w:tc>
          <w:tcPr>
            <w:tcW w:w="4291" w:type="dxa"/>
            <w:hideMark/>
          </w:tcPr>
          <w:p w14:paraId="6DE3F084" w14:textId="59F28D59" w:rsidR="00DF59F3" w:rsidRPr="001C31FB" w:rsidRDefault="00DF59F3" w:rsidP="00050363">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color w:val="000000"/>
                <w:sz w:val="20"/>
                <w:szCs w:val="20"/>
              </w:rPr>
            </w:pPr>
            <w:r w:rsidRPr="001C31FB">
              <w:rPr>
                <w:rFonts w:ascii="Tahoma" w:eastAsia="Times New Roman" w:hAnsi="Tahoma" w:cs="Tahoma"/>
                <w:b/>
                <w:bCs/>
                <w:color w:val="0078B2" w:themeColor="accent6" w:themeTint="BF"/>
                <w:sz w:val="20"/>
                <w:szCs w:val="20"/>
              </w:rPr>
              <w:t>S</w:t>
            </w:r>
            <w:r w:rsidR="00F16A9B">
              <w:rPr>
                <w:rFonts w:ascii="Tahoma" w:eastAsia="Times New Roman" w:hAnsi="Tahoma" w:cs="Tahoma"/>
                <w:b/>
                <w:bCs/>
                <w:color w:val="0078B2" w:themeColor="accent6" w:themeTint="BF"/>
                <w:sz w:val="20"/>
                <w:szCs w:val="20"/>
              </w:rPr>
              <w:t>*</w:t>
            </w:r>
          </w:p>
        </w:tc>
      </w:tr>
      <w:tr w:rsidR="00DF59F3" w:rsidRPr="00626909" w14:paraId="783B8406" w14:textId="77777777" w:rsidTr="007C12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215" w:type="dxa"/>
            <w:hideMark/>
          </w:tcPr>
          <w:p w14:paraId="70970D85" w14:textId="77777777" w:rsidR="00DF59F3" w:rsidRPr="001C31FB" w:rsidRDefault="00DF59F3" w:rsidP="00050363">
            <w:pPr>
              <w:rPr>
                <w:rFonts w:ascii="Tahoma" w:eastAsia="Times New Roman" w:hAnsi="Tahoma" w:cs="Tahoma"/>
                <w:b w:val="0"/>
                <w:bCs w:val="0"/>
                <w:color w:val="000000"/>
                <w:sz w:val="20"/>
                <w:szCs w:val="20"/>
              </w:rPr>
            </w:pPr>
            <w:r w:rsidRPr="001C31FB">
              <w:rPr>
                <w:rFonts w:ascii="Tahoma" w:eastAsia="Times New Roman" w:hAnsi="Tahoma" w:cs="Tahoma"/>
                <w:b w:val="0"/>
                <w:bCs w:val="0"/>
                <w:color w:val="000000"/>
                <w:sz w:val="20"/>
                <w:szCs w:val="20"/>
              </w:rPr>
              <w:t>Mother Present Only</w:t>
            </w:r>
          </w:p>
        </w:tc>
        <w:tc>
          <w:tcPr>
            <w:tcW w:w="4291" w:type="dxa"/>
            <w:hideMark/>
          </w:tcPr>
          <w:p w14:paraId="6DEEABA3" w14:textId="77777777" w:rsidR="00DF59F3" w:rsidRPr="001C31FB" w:rsidRDefault="00DF59F3" w:rsidP="00050363">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20"/>
                <w:szCs w:val="20"/>
              </w:rPr>
            </w:pPr>
            <w:r w:rsidRPr="001C31FB">
              <w:rPr>
                <w:rFonts w:ascii="Tahoma" w:eastAsia="Times New Roman" w:hAnsi="Tahoma" w:cs="Tahoma"/>
                <w:color w:val="000000"/>
                <w:sz w:val="20"/>
                <w:szCs w:val="20"/>
              </w:rPr>
              <w:t>20.3%</w:t>
            </w:r>
          </w:p>
        </w:tc>
      </w:tr>
      <w:tr w:rsidR="00DF59F3" w:rsidRPr="00626909" w14:paraId="7221C4BD" w14:textId="77777777" w:rsidTr="007C12C6">
        <w:trPr>
          <w:trHeight w:val="255"/>
        </w:trPr>
        <w:tc>
          <w:tcPr>
            <w:cnfStyle w:val="001000000000" w:firstRow="0" w:lastRow="0" w:firstColumn="1" w:lastColumn="0" w:oddVBand="0" w:evenVBand="0" w:oddHBand="0" w:evenHBand="0" w:firstRowFirstColumn="0" w:firstRowLastColumn="0" w:lastRowFirstColumn="0" w:lastRowLastColumn="0"/>
            <w:tcW w:w="5215" w:type="dxa"/>
            <w:hideMark/>
          </w:tcPr>
          <w:p w14:paraId="1E44C51B" w14:textId="77777777" w:rsidR="00DF59F3" w:rsidRPr="001C31FB" w:rsidRDefault="00DF59F3" w:rsidP="00050363">
            <w:pPr>
              <w:rPr>
                <w:rFonts w:ascii="Tahoma" w:eastAsia="Times New Roman" w:hAnsi="Tahoma" w:cs="Tahoma"/>
                <w:b w:val="0"/>
                <w:bCs w:val="0"/>
                <w:color w:val="000000"/>
                <w:sz w:val="20"/>
                <w:szCs w:val="20"/>
              </w:rPr>
            </w:pPr>
            <w:r w:rsidRPr="001C31FB">
              <w:rPr>
                <w:rFonts w:ascii="Tahoma" w:eastAsia="Times New Roman" w:hAnsi="Tahoma" w:cs="Tahoma"/>
                <w:b w:val="0"/>
                <w:bCs w:val="0"/>
                <w:color w:val="000000"/>
                <w:sz w:val="20"/>
                <w:szCs w:val="20"/>
              </w:rPr>
              <w:t>Father Present Only</w:t>
            </w:r>
          </w:p>
        </w:tc>
        <w:tc>
          <w:tcPr>
            <w:tcW w:w="4291" w:type="dxa"/>
            <w:hideMark/>
          </w:tcPr>
          <w:p w14:paraId="4F4A5814" w14:textId="77777777" w:rsidR="00DF59F3" w:rsidRPr="001C31FB" w:rsidRDefault="00DF59F3" w:rsidP="00050363">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20"/>
                <w:szCs w:val="20"/>
              </w:rPr>
            </w:pPr>
            <w:r w:rsidRPr="001C31FB">
              <w:rPr>
                <w:rFonts w:ascii="Tahoma" w:eastAsia="Times New Roman" w:hAnsi="Tahoma" w:cs="Tahoma"/>
                <w:color w:val="000000"/>
                <w:sz w:val="20"/>
                <w:szCs w:val="20"/>
              </w:rPr>
              <w:t>9.1%</w:t>
            </w:r>
          </w:p>
        </w:tc>
      </w:tr>
      <w:tr w:rsidR="00DF59F3" w:rsidRPr="00626909" w14:paraId="7947978A" w14:textId="77777777" w:rsidTr="007C12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215" w:type="dxa"/>
            <w:hideMark/>
          </w:tcPr>
          <w:p w14:paraId="14857FD2" w14:textId="2453622A" w:rsidR="00DF59F3" w:rsidRPr="001C31FB" w:rsidRDefault="00DF59F3" w:rsidP="00050363">
            <w:pPr>
              <w:rPr>
                <w:rFonts w:ascii="Tahoma" w:eastAsia="Times New Roman" w:hAnsi="Tahoma" w:cs="Tahoma"/>
                <w:b w:val="0"/>
                <w:bCs w:val="0"/>
                <w:color w:val="000000"/>
                <w:sz w:val="20"/>
                <w:szCs w:val="20"/>
              </w:rPr>
            </w:pPr>
            <w:r w:rsidRPr="001C31FB">
              <w:rPr>
                <w:rFonts w:ascii="Tahoma" w:eastAsia="Times New Roman" w:hAnsi="Tahoma" w:cs="Tahoma"/>
                <w:b w:val="0"/>
                <w:bCs w:val="0"/>
                <w:color w:val="000000"/>
                <w:sz w:val="20"/>
                <w:szCs w:val="20"/>
              </w:rPr>
              <w:t xml:space="preserve">No Parents </w:t>
            </w:r>
            <w:r w:rsidR="008D2DCF" w:rsidRPr="001C31FB">
              <w:rPr>
                <w:rFonts w:ascii="Tahoma" w:eastAsia="Times New Roman" w:hAnsi="Tahoma" w:cs="Tahoma"/>
                <w:b w:val="0"/>
                <w:bCs w:val="0"/>
                <w:color w:val="000000"/>
                <w:sz w:val="20"/>
                <w:szCs w:val="20"/>
              </w:rPr>
              <w:t>Present:</w:t>
            </w:r>
            <w:r w:rsidRPr="001C31FB">
              <w:rPr>
                <w:rFonts w:ascii="Tahoma" w:eastAsia="Times New Roman" w:hAnsi="Tahoma" w:cs="Tahoma"/>
                <w:b w:val="0"/>
                <w:bCs w:val="0"/>
                <w:color w:val="000000"/>
                <w:sz w:val="20"/>
                <w:szCs w:val="20"/>
              </w:rPr>
              <w:t xml:space="preserve"> Other Relatives Present</w:t>
            </w:r>
          </w:p>
        </w:tc>
        <w:tc>
          <w:tcPr>
            <w:tcW w:w="4291" w:type="dxa"/>
            <w:hideMark/>
          </w:tcPr>
          <w:p w14:paraId="60856A30" w14:textId="49256FC4" w:rsidR="00DF59F3" w:rsidRPr="001C31FB" w:rsidRDefault="00DF59F3" w:rsidP="00050363">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color w:val="000000"/>
                <w:sz w:val="20"/>
                <w:szCs w:val="20"/>
              </w:rPr>
            </w:pPr>
            <w:r w:rsidRPr="001C31FB">
              <w:rPr>
                <w:rFonts w:ascii="Tahoma" w:eastAsia="Times New Roman" w:hAnsi="Tahoma" w:cs="Tahoma"/>
                <w:b/>
                <w:bCs/>
                <w:color w:val="0078B2" w:themeColor="accent6" w:themeTint="BF"/>
                <w:sz w:val="20"/>
                <w:szCs w:val="20"/>
              </w:rPr>
              <w:t>S</w:t>
            </w:r>
            <w:r w:rsidR="00F16A9B">
              <w:rPr>
                <w:rFonts w:ascii="Tahoma" w:eastAsia="Times New Roman" w:hAnsi="Tahoma" w:cs="Tahoma"/>
                <w:b/>
                <w:bCs/>
                <w:color w:val="0078B2" w:themeColor="accent6" w:themeTint="BF"/>
                <w:sz w:val="20"/>
                <w:szCs w:val="20"/>
              </w:rPr>
              <w:t>*</w:t>
            </w:r>
          </w:p>
        </w:tc>
      </w:tr>
      <w:tr w:rsidR="00DF59F3" w:rsidRPr="00626909" w14:paraId="245141A3" w14:textId="77777777" w:rsidTr="007C12C6">
        <w:trPr>
          <w:trHeight w:val="255"/>
        </w:trPr>
        <w:tc>
          <w:tcPr>
            <w:cnfStyle w:val="001000000000" w:firstRow="0" w:lastRow="0" w:firstColumn="1" w:lastColumn="0" w:oddVBand="0" w:evenVBand="0" w:oddHBand="0" w:evenHBand="0" w:firstRowFirstColumn="0" w:firstRowLastColumn="0" w:lastRowFirstColumn="0" w:lastRowLastColumn="0"/>
            <w:tcW w:w="5215" w:type="dxa"/>
            <w:hideMark/>
          </w:tcPr>
          <w:p w14:paraId="4A8D7CBF" w14:textId="77777777" w:rsidR="00DF59F3" w:rsidRPr="001C31FB" w:rsidRDefault="00DF59F3" w:rsidP="00050363">
            <w:pPr>
              <w:rPr>
                <w:rFonts w:ascii="Tahoma" w:eastAsia="Times New Roman" w:hAnsi="Tahoma" w:cs="Tahoma"/>
                <w:b w:val="0"/>
                <w:bCs w:val="0"/>
                <w:color w:val="000000"/>
                <w:sz w:val="20"/>
                <w:szCs w:val="20"/>
              </w:rPr>
            </w:pPr>
            <w:r w:rsidRPr="001C31FB">
              <w:rPr>
                <w:rFonts w:ascii="Tahoma" w:eastAsia="Times New Roman" w:hAnsi="Tahoma" w:cs="Tahoma"/>
                <w:b w:val="0"/>
                <w:bCs w:val="0"/>
                <w:color w:val="000000"/>
                <w:sz w:val="20"/>
                <w:szCs w:val="20"/>
              </w:rPr>
              <w:t>No Parents or Other Relatives Present</w:t>
            </w:r>
          </w:p>
        </w:tc>
        <w:tc>
          <w:tcPr>
            <w:tcW w:w="4291" w:type="dxa"/>
            <w:hideMark/>
          </w:tcPr>
          <w:p w14:paraId="30F78FB8" w14:textId="77777777" w:rsidR="00DF59F3" w:rsidRPr="001C31FB" w:rsidRDefault="00DF59F3" w:rsidP="00050363">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20"/>
                <w:szCs w:val="20"/>
              </w:rPr>
            </w:pPr>
            <w:r w:rsidRPr="001C31FB">
              <w:rPr>
                <w:rFonts w:ascii="Tahoma" w:eastAsia="Times New Roman" w:hAnsi="Tahoma" w:cs="Tahoma"/>
                <w:color w:val="000000"/>
                <w:sz w:val="20"/>
                <w:szCs w:val="20"/>
              </w:rPr>
              <w:t>2.5%</w:t>
            </w:r>
          </w:p>
        </w:tc>
      </w:tr>
    </w:tbl>
    <w:p w14:paraId="5678F1FD" w14:textId="27855A08" w:rsidR="008D2DCF" w:rsidRDefault="008D2DCF" w:rsidP="008D2DCF">
      <w:pPr>
        <w:pStyle w:val="pf0"/>
        <w:rPr>
          <w:rStyle w:val="cf21"/>
          <w:rFonts w:ascii="Tahoma" w:hAnsi="Tahoma" w:cs="Tahoma"/>
        </w:rPr>
      </w:pPr>
      <w:r w:rsidRPr="000131AA">
        <w:rPr>
          <w:rStyle w:val="cf01"/>
          <w:rFonts w:ascii="Tahoma" w:hAnsi="Tahoma" w:cs="Tahoma"/>
        </w:rPr>
        <w:t>Footnote: </w:t>
      </w:r>
      <w:r w:rsidRPr="000131AA">
        <w:rPr>
          <w:rStyle w:val="cf11"/>
          <w:rFonts w:ascii="Tahoma" w:hAnsi="Tahoma" w:cs="Tahoma"/>
        </w:rPr>
        <w:t xml:space="preserve">Parents in households with two parents present can be married or unmarried. Children in living arrangements with no parents or other relatives present include children in non-family households (e.g., non-kinship foster placements), children in group quarters, and those who are householders, spouses, or unmarried partners. </w:t>
      </w:r>
      <w:r w:rsidR="001B7BC2" w:rsidRPr="00F16A9B">
        <w:rPr>
          <w:rStyle w:val="cf11"/>
          <w:rFonts w:ascii="Tahoma" w:hAnsi="Tahoma" w:cs="Tahoma"/>
          <w:b/>
          <w:bCs/>
          <w:color w:val="0070C0"/>
        </w:rPr>
        <w:t>*</w:t>
      </w:r>
      <w:r w:rsidRPr="00403C91">
        <w:rPr>
          <w:rStyle w:val="cf11"/>
          <w:rFonts w:ascii="Tahoma" w:hAnsi="Tahoma" w:cs="Tahoma"/>
          <w:i/>
          <w:iCs/>
          <w:color w:val="0070C0"/>
        </w:rPr>
        <w:t xml:space="preserve">Data are displayed for geographies with </w:t>
      </w:r>
      <w:r w:rsidRPr="00403C91">
        <w:rPr>
          <w:rStyle w:val="cf11"/>
          <w:rFonts w:ascii="Tahoma" w:hAnsi="Tahoma" w:cs="Tahoma"/>
          <w:b/>
          <w:bCs/>
          <w:i/>
          <w:iCs/>
          <w:color w:val="0070C0"/>
        </w:rPr>
        <w:t>at least 10,000 people</w:t>
      </w:r>
      <w:r w:rsidRPr="00403C91">
        <w:rPr>
          <w:rStyle w:val="cf11"/>
          <w:rFonts w:ascii="Tahoma" w:hAnsi="Tahoma" w:cs="Tahoma"/>
          <w:i/>
          <w:iCs/>
          <w:color w:val="0070C0"/>
        </w:rPr>
        <w:t xml:space="preserve"> based on 2018 population estimates.</w:t>
      </w:r>
      <w:r w:rsidRPr="000131AA">
        <w:rPr>
          <w:rStyle w:val="cf21"/>
          <w:rFonts w:ascii="Tahoma" w:hAnsi="Tahoma" w:cs="Tahoma"/>
        </w:rPr>
        <w:t xml:space="preserve"> </w:t>
      </w:r>
    </w:p>
    <w:p w14:paraId="4657074B" w14:textId="15B4D6BC" w:rsidR="000131AA" w:rsidRDefault="000131AA" w:rsidP="00357573">
      <w:pPr>
        <w:pStyle w:val="Text"/>
        <w:rPr>
          <w:rFonts w:eastAsia="Verdana" w:cs="Tahoma"/>
          <w:color w:val="666666"/>
          <w:sz w:val="18"/>
          <w:szCs w:val="20"/>
        </w:rPr>
      </w:pPr>
      <w:r w:rsidRPr="000131AA">
        <w:rPr>
          <w:rFonts w:eastAsia="Verdana" w:cs="Tahoma"/>
          <w:color w:val="666666"/>
          <w:sz w:val="18"/>
          <w:szCs w:val="18"/>
        </w:rPr>
        <w:t xml:space="preserve">Definition: Estimated percentage of children ages 0-17 living with and without parents or other relatives (e.g., in 2014-2018, 63.8% of California children were in living arrangements with two parents present). </w:t>
      </w:r>
      <w:r w:rsidRPr="000131AA">
        <w:rPr>
          <w:rFonts w:ascii="Verdana" w:eastAsia="Verdana" w:hAnsi="Verdana" w:cs="Verdana"/>
          <w:color w:val="666666"/>
          <w:sz w:val="18"/>
          <w:szCs w:val="18"/>
        </w:rPr>
        <w:br/>
      </w:r>
      <w:r w:rsidRPr="000131AA">
        <w:rPr>
          <w:rFonts w:eastAsia="Verdana" w:cs="Tahoma"/>
          <w:color w:val="666666"/>
          <w:sz w:val="18"/>
          <w:szCs w:val="18"/>
        </w:rPr>
        <w:t xml:space="preserve">Data Source: </w:t>
      </w:r>
      <w:hyperlink r:id="rId55" w:anchor="fmt=722&amp;loc=1763&amp;tf=132&amp;pdist=194&amp;ch=1428,1427,1426,1429,1430&amp;sort=loc" w:history="1">
        <w:r w:rsidRPr="000131AA">
          <w:rPr>
            <w:rFonts w:cs="Tahoma"/>
            <w:color w:val="666666"/>
            <w:sz w:val="18"/>
            <w:szCs w:val="18"/>
          </w:rPr>
          <w:t>As cited on kidsdata.org</w:t>
        </w:r>
      </w:hyperlink>
      <w:r w:rsidRPr="000131AA">
        <w:rPr>
          <w:rFonts w:eastAsia="Verdana" w:cs="Tahoma"/>
          <w:color w:val="666666"/>
          <w:sz w:val="18"/>
          <w:szCs w:val="18"/>
        </w:rPr>
        <w:t>, U.S. Census Bureau, American Community Survey (Jan. 2020).</w:t>
      </w:r>
    </w:p>
    <w:p w14:paraId="58187F36" w14:textId="77777777" w:rsidR="000131AA" w:rsidRDefault="000131AA" w:rsidP="00357573">
      <w:pPr>
        <w:pStyle w:val="Text"/>
        <w:rPr>
          <w:rFonts w:ascii="Verdana" w:eastAsia="Verdana" w:hAnsi="Verdana" w:cs="Verdana"/>
          <w:color w:val="666666"/>
          <w:highlight w:val="yellow"/>
        </w:rPr>
      </w:pPr>
    </w:p>
    <w:p w14:paraId="0BC21337" w14:textId="77777777" w:rsidR="00BA0092" w:rsidRDefault="00BA0092">
      <w:pPr>
        <w:rPr>
          <w:rFonts w:ascii="Tahoma" w:eastAsia="Verdana" w:hAnsi="Tahoma" w:cs="Tahoma"/>
          <w:color w:val="666666"/>
          <w:sz w:val="20"/>
          <w:szCs w:val="22"/>
        </w:rPr>
      </w:pPr>
      <w:r>
        <w:rPr>
          <w:rFonts w:ascii="Tahoma" w:eastAsia="Verdana" w:hAnsi="Tahoma" w:cs="Tahoma"/>
          <w:color w:val="666666"/>
          <w:sz w:val="20"/>
          <w:szCs w:val="22"/>
        </w:rPr>
        <w:br w:type="page"/>
      </w:r>
    </w:p>
    <w:p w14:paraId="3E0490E2" w14:textId="77777777" w:rsidR="00BA0092" w:rsidRDefault="00BA0092" w:rsidP="00A00D7C">
      <w:pPr>
        <w:rPr>
          <w:rFonts w:ascii="Tahoma" w:eastAsia="Verdana" w:hAnsi="Tahoma" w:cs="Tahoma"/>
          <w:color w:val="666666"/>
          <w:sz w:val="20"/>
          <w:szCs w:val="22"/>
        </w:rPr>
      </w:pPr>
    </w:p>
    <w:p w14:paraId="3B2D623C" w14:textId="04D75415" w:rsidR="00A00E0D" w:rsidRDefault="00A00E0D" w:rsidP="00A00E0D">
      <w:pPr>
        <w:pStyle w:val="Heading2"/>
      </w:pPr>
      <w:bookmarkStart w:id="5" w:name="_Amador_County_Behavioral"/>
      <w:bookmarkEnd w:id="5"/>
      <w:r w:rsidRPr="00010729">
        <w:t xml:space="preserve">Amador County Behavioral Health Services Cultural Competence </w:t>
      </w:r>
      <w:r>
        <w:t>Plan 2</w:t>
      </w:r>
    </w:p>
    <w:p w14:paraId="1E091160" w14:textId="77777777" w:rsidR="00667139" w:rsidRPr="0008646A" w:rsidRDefault="00667139" w:rsidP="00BA0092">
      <w:pPr>
        <w:rPr>
          <w:rFonts w:ascii="Tahoma" w:hAnsi="Tahoma" w:cs="Tahoma"/>
          <w:sz w:val="22"/>
          <w:szCs w:val="22"/>
        </w:rPr>
      </w:pPr>
    </w:p>
    <w:p w14:paraId="2C6EBD38" w14:textId="03C3F614" w:rsidR="00BA0092" w:rsidRPr="0008646A" w:rsidRDefault="00667139" w:rsidP="00DF7EC7">
      <w:pPr>
        <w:rPr>
          <w:rFonts w:ascii="Tahoma" w:hAnsi="Tahoma" w:cs="Tahoma"/>
          <w:sz w:val="22"/>
          <w:szCs w:val="22"/>
        </w:rPr>
      </w:pPr>
      <w:r w:rsidRPr="0008646A">
        <w:rPr>
          <w:rFonts w:ascii="Tahoma" w:hAnsi="Tahoma" w:cs="Tahoma"/>
          <w:sz w:val="22"/>
          <w:szCs w:val="22"/>
        </w:rPr>
        <w:t>Following are a few s</w:t>
      </w:r>
      <w:r w:rsidR="00710BF0" w:rsidRPr="0008646A">
        <w:rPr>
          <w:rFonts w:ascii="Tahoma" w:hAnsi="Tahoma" w:cs="Tahoma"/>
          <w:sz w:val="22"/>
          <w:szCs w:val="22"/>
        </w:rPr>
        <w:t xml:space="preserve">elected </w:t>
      </w:r>
      <w:r w:rsidRPr="0008646A">
        <w:rPr>
          <w:rFonts w:ascii="Tahoma" w:hAnsi="Tahoma" w:cs="Tahoma"/>
          <w:sz w:val="22"/>
          <w:szCs w:val="22"/>
        </w:rPr>
        <w:t>high</w:t>
      </w:r>
      <w:r w:rsidR="00F03C11" w:rsidRPr="0008646A">
        <w:rPr>
          <w:rFonts w:ascii="Tahoma" w:hAnsi="Tahoma" w:cs="Tahoma"/>
          <w:sz w:val="22"/>
          <w:szCs w:val="22"/>
        </w:rPr>
        <w:t>lights</w:t>
      </w:r>
      <w:r w:rsidR="00710BF0" w:rsidRPr="0008646A">
        <w:rPr>
          <w:rFonts w:ascii="Tahoma" w:hAnsi="Tahoma" w:cs="Tahoma"/>
          <w:sz w:val="22"/>
          <w:szCs w:val="22"/>
        </w:rPr>
        <w:t xml:space="preserve"> from the </w:t>
      </w:r>
      <w:r w:rsidR="002A6B68" w:rsidRPr="0008646A">
        <w:rPr>
          <w:rFonts w:ascii="Tahoma" w:hAnsi="Tahoma" w:cs="Tahoma"/>
          <w:sz w:val="22"/>
          <w:szCs w:val="22"/>
        </w:rPr>
        <w:t>Amador County Behavioral Health Services Cultural Competence Plan 2</w:t>
      </w:r>
      <w:r w:rsidR="00A00E0D" w:rsidRPr="0008646A">
        <w:rPr>
          <w:rFonts w:ascii="Tahoma" w:hAnsi="Tahoma" w:cs="Tahoma"/>
          <w:sz w:val="22"/>
          <w:szCs w:val="22"/>
        </w:rPr>
        <w:t xml:space="preserve"> that may influence how First 5 conducts outreach and </w:t>
      </w:r>
      <w:r w:rsidRPr="0008646A">
        <w:rPr>
          <w:rFonts w:ascii="Tahoma" w:hAnsi="Tahoma" w:cs="Tahoma"/>
          <w:sz w:val="22"/>
          <w:szCs w:val="22"/>
        </w:rPr>
        <w:t>implements its strategies.</w:t>
      </w:r>
      <w:r w:rsidR="00F03C11" w:rsidRPr="0008646A">
        <w:rPr>
          <w:rFonts w:ascii="Tahoma" w:hAnsi="Tahoma" w:cs="Tahoma"/>
          <w:sz w:val="22"/>
          <w:szCs w:val="22"/>
        </w:rPr>
        <w:t xml:space="preserve"> </w:t>
      </w:r>
    </w:p>
    <w:p w14:paraId="3C4A97FC" w14:textId="77777777" w:rsidR="00BA0092" w:rsidRPr="0008646A" w:rsidRDefault="00BA0092" w:rsidP="00BA0092">
      <w:pPr>
        <w:rPr>
          <w:rFonts w:ascii="Tahoma" w:hAnsi="Tahoma" w:cs="Tahoma"/>
          <w:sz w:val="22"/>
          <w:szCs w:val="22"/>
        </w:rPr>
      </w:pPr>
    </w:p>
    <w:p w14:paraId="132B2C25" w14:textId="4E4E9865" w:rsidR="004063AA" w:rsidRPr="0008646A" w:rsidRDefault="00BA0092" w:rsidP="00BA0092">
      <w:pPr>
        <w:rPr>
          <w:rFonts w:ascii="Tahoma" w:hAnsi="Tahoma" w:cs="Tahoma"/>
          <w:sz w:val="22"/>
          <w:szCs w:val="22"/>
        </w:rPr>
      </w:pPr>
      <w:r w:rsidRPr="0008646A">
        <w:rPr>
          <w:rFonts w:ascii="Tahoma" w:hAnsi="Tahoma" w:cs="Tahoma"/>
          <w:sz w:val="22"/>
          <w:szCs w:val="22"/>
          <w:u w:val="single"/>
        </w:rPr>
        <w:t>T</w:t>
      </w:r>
      <w:r w:rsidR="00284E9A" w:rsidRPr="0008646A">
        <w:rPr>
          <w:rFonts w:ascii="Tahoma" w:hAnsi="Tahoma" w:cs="Tahoma"/>
          <w:sz w:val="22"/>
          <w:szCs w:val="22"/>
          <w:u w:val="single"/>
        </w:rPr>
        <w:t xml:space="preserve">rends in serving ethnic populations </w:t>
      </w:r>
      <w:r w:rsidR="00BF1903" w:rsidRPr="0008646A">
        <w:rPr>
          <w:rFonts w:ascii="Tahoma" w:hAnsi="Tahoma" w:cs="Tahoma"/>
          <w:sz w:val="22"/>
          <w:szCs w:val="22"/>
          <w:u w:val="single"/>
        </w:rPr>
        <w:t xml:space="preserve">from year to </w:t>
      </w:r>
      <w:r w:rsidR="00B814C0" w:rsidRPr="0008646A">
        <w:rPr>
          <w:rFonts w:ascii="Tahoma" w:hAnsi="Tahoma" w:cs="Tahoma"/>
          <w:sz w:val="22"/>
          <w:szCs w:val="22"/>
          <w:u w:val="single"/>
        </w:rPr>
        <w:t>year.</w:t>
      </w:r>
      <w:r w:rsidR="00BF1903" w:rsidRPr="0008646A">
        <w:rPr>
          <w:rFonts w:ascii="Tahoma" w:hAnsi="Tahoma" w:cs="Tahoma"/>
          <w:sz w:val="22"/>
          <w:szCs w:val="22"/>
        </w:rPr>
        <w:t xml:space="preserve"> </w:t>
      </w:r>
    </w:p>
    <w:p w14:paraId="180E44FB" w14:textId="3D341C37" w:rsidR="00F37532" w:rsidRPr="0008646A" w:rsidRDefault="00BF1903" w:rsidP="004063AA">
      <w:pPr>
        <w:ind w:left="720"/>
        <w:rPr>
          <w:rFonts w:ascii="Tahoma" w:hAnsi="Tahoma" w:cs="Tahoma"/>
          <w:sz w:val="22"/>
          <w:szCs w:val="22"/>
        </w:rPr>
      </w:pPr>
      <w:r w:rsidRPr="0008646A">
        <w:rPr>
          <w:rFonts w:ascii="Tahoma" w:hAnsi="Tahoma" w:cs="Tahoma"/>
          <w:sz w:val="22"/>
          <w:szCs w:val="22"/>
        </w:rPr>
        <w:t>“</w:t>
      </w:r>
      <w:r w:rsidR="00BA0092" w:rsidRPr="0008646A">
        <w:rPr>
          <w:rFonts w:ascii="Tahoma" w:hAnsi="Tahoma" w:cs="Tahoma"/>
          <w:sz w:val="22"/>
          <w:szCs w:val="22"/>
        </w:rPr>
        <w:t>Although the penetration rates for each ethnic and racial population ACBH serves are high, when you analyze the #’s served, there is some work to be done in ensuring that each racial/ethnic group are targeted for outreach to support engagement and culturally responsive services.</w:t>
      </w:r>
    </w:p>
    <w:p w14:paraId="1AE2C282" w14:textId="77777777" w:rsidR="00F37532" w:rsidRPr="0008646A" w:rsidRDefault="00F37532" w:rsidP="004063AA">
      <w:pPr>
        <w:ind w:left="720"/>
        <w:rPr>
          <w:rFonts w:ascii="Tahoma" w:hAnsi="Tahoma" w:cs="Tahoma"/>
          <w:sz w:val="22"/>
          <w:szCs w:val="22"/>
        </w:rPr>
      </w:pPr>
    </w:p>
    <w:p w14:paraId="7A4743BD" w14:textId="3915517D" w:rsidR="004063AA" w:rsidRPr="0008646A" w:rsidRDefault="00F37532" w:rsidP="004063AA">
      <w:pPr>
        <w:ind w:left="720"/>
        <w:rPr>
          <w:rFonts w:ascii="Tahoma" w:hAnsi="Tahoma" w:cs="Tahoma"/>
          <w:sz w:val="22"/>
          <w:szCs w:val="22"/>
        </w:rPr>
      </w:pPr>
      <w:r w:rsidRPr="0008646A">
        <w:rPr>
          <w:rFonts w:ascii="Tahoma" w:hAnsi="Tahoma" w:cs="Tahoma"/>
          <w:sz w:val="22"/>
          <w:szCs w:val="22"/>
        </w:rPr>
        <w:t xml:space="preserve">“… </w:t>
      </w:r>
      <w:r w:rsidR="00BA0092" w:rsidRPr="0008646A">
        <w:rPr>
          <w:rFonts w:ascii="Tahoma" w:hAnsi="Tahoma" w:cs="Tahoma"/>
          <w:sz w:val="22"/>
          <w:szCs w:val="22"/>
        </w:rPr>
        <w:t xml:space="preserve"> after analyzing the data listed below the number of those eligible for each ethnic group has increased, however, the number of individuals served have not. Again, this points to the work that needs to be done regarding outreach to specific populations.</w:t>
      </w:r>
      <w:r w:rsidR="004063AA" w:rsidRPr="0008646A">
        <w:rPr>
          <w:rFonts w:ascii="Tahoma" w:hAnsi="Tahoma" w:cs="Tahoma"/>
          <w:sz w:val="22"/>
          <w:szCs w:val="22"/>
        </w:rPr>
        <w:t>” [Page 14 - ACBHS Cultural Comp Plan 2]</w:t>
      </w:r>
    </w:p>
    <w:p w14:paraId="14B57A90" w14:textId="1AFEAA77" w:rsidR="00BA0092" w:rsidRPr="0008646A" w:rsidRDefault="00BA0092" w:rsidP="00BA0092">
      <w:pPr>
        <w:rPr>
          <w:rFonts w:ascii="Tahoma" w:hAnsi="Tahoma" w:cs="Tahoma"/>
          <w:sz w:val="22"/>
          <w:szCs w:val="22"/>
        </w:rPr>
      </w:pPr>
    </w:p>
    <w:p w14:paraId="0C8E284C" w14:textId="4534A9F1" w:rsidR="00C532EB" w:rsidRPr="0008646A" w:rsidRDefault="00C532EB" w:rsidP="00C8127F">
      <w:pPr>
        <w:rPr>
          <w:rFonts w:ascii="Tahoma" w:hAnsi="Tahoma" w:cs="Tahoma"/>
          <w:sz w:val="22"/>
          <w:szCs w:val="22"/>
        </w:rPr>
      </w:pPr>
      <w:r w:rsidRPr="0008646A">
        <w:rPr>
          <w:rFonts w:ascii="Tahoma" w:hAnsi="Tahoma" w:cs="Tahoma"/>
          <w:sz w:val="22"/>
          <w:szCs w:val="22"/>
          <w:u w:val="single"/>
        </w:rPr>
        <w:t>Need to poise for</w:t>
      </w:r>
      <w:r w:rsidR="00B814C0">
        <w:rPr>
          <w:rFonts w:ascii="Tahoma" w:hAnsi="Tahoma" w:cs="Tahoma"/>
          <w:sz w:val="22"/>
          <w:szCs w:val="22"/>
          <w:u w:val="single"/>
        </w:rPr>
        <w:t xml:space="preserve"> an</w:t>
      </w:r>
      <w:r w:rsidRPr="0008646A">
        <w:rPr>
          <w:rFonts w:ascii="Tahoma" w:hAnsi="Tahoma" w:cs="Tahoma"/>
          <w:sz w:val="22"/>
          <w:szCs w:val="22"/>
          <w:u w:val="single"/>
        </w:rPr>
        <w:t xml:space="preserve"> influx of human service </w:t>
      </w:r>
      <w:r w:rsidR="00B814C0" w:rsidRPr="0008646A">
        <w:rPr>
          <w:rFonts w:ascii="Tahoma" w:hAnsi="Tahoma" w:cs="Tahoma"/>
          <w:sz w:val="22"/>
          <w:szCs w:val="22"/>
          <w:u w:val="single"/>
        </w:rPr>
        <w:t>needs.</w:t>
      </w:r>
    </w:p>
    <w:p w14:paraId="670FA0F4" w14:textId="77777777" w:rsidR="00C532EB" w:rsidRPr="0008646A" w:rsidRDefault="00C532EB" w:rsidP="00C532EB">
      <w:pPr>
        <w:ind w:left="720"/>
        <w:rPr>
          <w:rFonts w:ascii="Tahoma" w:hAnsi="Tahoma" w:cs="Tahoma"/>
          <w:sz w:val="22"/>
          <w:szCs w:val="22"/>
        </w:rPr>
      </w:pPr>
      <w:r w:rsidRPr="0008646A">
        <w:rPr>
          <w:rFonts w:ascii="Tahoma" w:hAnsi="Tahoma" w:cs="Tahoma"/>
          <w:sz w:val="22"/>
          <w:szCs w:val="22"/>
        </w:rPr>
        <w:t>“</w:t>
      </w:r>
      <w:r w:rsidR="00BA0092" w:rsidRPr="0008646A">
        <w:rPr>
          <w:rFonts w:ascii="Tahoma" w:hAnsi="Tahoma" w:cs="Tahoma"/>
          <w:sz w:val="22"/>
          <w:szCs w:val="22"/>
        </w:rPr>
        <w:t xml:space="preserve">The majority of households in Amador County fall into the ‘Very Low Income’ or ‘Extremely Low Income’ range. The median household income for Amador County is $62,772, barely considered ‘Low Income’. </w:t>
      </w:r>
    </w:p>
    <w:p w14:paraId="29FC16C6" w14:textId="77777777" w:rsidR="00C532EB" w:rsidRPr="0008646A" w:rsidRDefault="00C532EB" w:rsidP="00C532EB">
      <w:pPr>
        <w:ind w:left="720"/>
        <w:rPr>
          <w:rFonts w:ascii="Tahoma" w:hAnsi="Tahoma" w:cs="Tahoma"/>
          <w:sz w:val="22"/>
          <w:szCs w:val="22"/>
        </w:rPr>
      </w:pPr>
    </w:p>
    <w:p w14:paraId="54E0AB3D" w14:textId="146D464E" w:rsidR="00C8127F" w:rsidRPr="0008646A" w:rsidRDefault="00A60C8D" w:rsidP="00C532EB">
      <w:pPr>
        <w:ind w:left="720"/>
        <w:rPr>
          <w:rFonts w:ascii="Tahoma" w:hAnsi="Tahoma" w:cs="Tahoma"/>
          <w:sz w:val="22"/>
          <w:szCs w:val="22"/>
        </w:rPr>
      </w:pPr>
      <w:r w:rsidRPr="0008646A">
        <w:rPr>
          <w:rFonts w:ascii="Tahoma" w:hAnsi="Tahoma" w:cs="Tahoma"/>
          <w:sz w:val="22"/>
          <w:szCs w:val="22"/>
        </w:rPr>
        <w:t>“</w:t>
      </w:r>
      <w:r w:rsidR="00BA0092" w:rsidRPr="0008646A">
        <w:rPr>
          <w:rFonts w:ascii="Tahoma" w:hAnsi="Tahoma" w:cs="Tahoma"/>
          <w:sz w:val="22"/>
          <w:szCs w:val="22"/>
        </w:rPr>
        <w:t>It is anticipated that the cost of living in Amador County will continue to increase and the poverty rate in Amador will continue to grow. As anticipated in last year’s Poverty Service Needs Assessment, Medi-Cal eligibles have already increased, and as a result, public and private service organizations will need to continue to poise themselves to adjust service provision as an influx of human service needs, at the local level, increases.</w:t>
      </w:r>
      <w:r w:rsidRPr="0008646A">
        <w:rPr>
          <w:rFonts w:ascii="Tahoma" w:hAnsi="Tahoma" w:cs="Tahoma"/>
          <w:sz w:val="22"/>
          <w:szCs w:val="22"/>
        </w:rPr>
        <w:t>”</w:t>
      </w:r>
      <w:r w:rsidR="00C8127F" w:rsidRPr="0008646A">
        <w:rPr>
          <w:rFonts w:ascii="Tahoma" w:hAnsi="Tahoma" w:cs="Tahoma"/>
          <w:sz w:val="22"/>
          <w:szCs w:val="22"/>
        </w:rPr>
        <w:t xml:space="preserve"> [Page 15 – ACBHS]</w:t>
      </w:r>
    </w:p>
    <w:p w14:paraId="5203D239" w14:textId="77777777" w:rsidR="00BA0092" w:rsidRPr="0008646A" w:rsidRDefault="00BA0092" w:rsidP="00BA0092">
      <w:pPr>
        <w:rPr>
          <w:rFonts w:ascii="Tahoma" w:hAnsi="Tahoma" w:cs="Tahoma"/>
          <w:sz w:val="22"/>
          <w:szCs w:val="22"/>
        </w:rPr>
      </w:pPr>
    </w:p>
    <w:p w14:paraId="143B5D11" w14:textId="5504214F" w:rsidR="005B3D68" w:rsidRPr="0008646A" w:rsidRDefault="005B3D68" w:rsidP="00172290">
      <w:pPr>
        <w:rPr>
          <w:rFonts w:ascii="Tahoma" w:hAnsi="Tahoma" w:cs="Tahoma"/>
          <w:sz w:val="22"/>
          <w:szCs w:val="22"/>
        </w:rPr>
      </w:pPr>
      <w:r w:rsidRPr="0008646A">
        <w:rPr>
          <w:rFonts w:ascii="Tahoma" w:hAnsi="Tahoma" w:cs="Tahoma"/>
          <w:sz w:val="22"/>
          <w:szCs w:val="22"/>
          <w:u w:val="single"/>
        </w:rPr>
        <w:t>Continued need to partner and adapt</w:t>
      </w:r>
      <w:r w:rsidR="00A76C29" w:rsidRPr="0008646A">
        <w:rPr>
          <w:rFonts w:ascii="Tahoma" w:hAnsi="Tahoma" w:cs="Tahoma"/>
          <w:sz w:val="22"/>
          <w:szCs w:val="22"/>
          <w:u w:val="single"/>
        </w:rPr>
        <w:t xml:space="preserve"> to overcome </w:t>
      </w:r>
      <w:r w:rsidR="00B2465F" w:rsidRPr="0008646A">
        <w:rPr>
          <w:rFonts w:ascii="Tahoma" w:hAnsi="Tahoma" w:cs="Tahoma"/>
          <w:sz w:val="22"/>
          <w:szCs w:val="22"/>
          <w:u w:val="single"/>
        </w:rPr>
        <w:t>service delivery</w:t>
      </w:r>
      <w:r w:rsidR="002121EB" w:rsidRPr="0008646A">
        <w:rPr>
          <w:rFonts w:ascii="Tahoma" w:hAnsi="Tahoma" w:cs="Tahoma"/>
          <w:sz w:val="22"/>
          <w:szCs w:val="22"/>
          <w:u w:val="single"/>
        </w:rPr>
        <w:t xml:space="preserve"> challenges</w:t>
      </w:r>
      <w:r w:rsidR="00B2465F" w:rsidRPr="0008646A">
        <w:rPr>
          <w:rFonts w:ascii="Tahoma" w:hAnsi="Tahoma" w:cs="Tahoma"/>
          <w:sz w:val="22"/>
          <w:szCs w:val="22"/>
        </w:rPr>
        <w:t>.</w:t>
      </w:r>
    </w:p>
    <w:p w14:paraId="330213E5" w14:textId="77777777" w:rsidR="00734871" w:rsidRPr="0008646A" w:rsidRDefault="002121EB" w:rsidP="002121EB">
      <w:pPr>
        <w:ind w:left="720"/>
        <w:rPr>
          <w:rFonts w:ascii="Tahoma" w:hAnsi="Tahoma" w:cs="Tahoma"/>
          <w:sz w:val="22"/>
          <w:szCs w:val="22"/>
        </w:rPr>
      </w:pPr>
      <w:r w:rsidRPr="0008646A">
        <w:rPr>
          <w:rFonts w:ascii="Tahoma" w:hAnsi="Tahoma" w:cs="Tahoma"/>
          <w:sz w:val="22"/>
          <w:szCs w:val="22"/>
        </w:rPr>
        <w:t>“</w:t>
      </w:r>
      <w:r w:rsidR="00BA0092" w:rsidRPr="0008646A">
        <w:rPr>
          <w:rFonts w:ascii="Tahoma" w:hAnsi="Tahoma" w:cs="Tahoma"/>
          <w:sz w:val="22"/>
          <w:szCs w:val="22"/>
        </w:rPr>
        <w:t xml:space="preserve">ACBH recognizes that due to cultural and/or other socio-economic barriers that exist within Amador County, utilizing the public behavioral health system may not be a viable option for some consumers and their family members. </w:t>
      </w:r>
    </w:p>
    <w:p w14:paraId="3D31EEF7" w14:textId="77777777" w:rsidR="00734871" w:rsidRPr="0008646A" w:rsidRDefault="00734871" w:rsidP="002121EB">
      <w:pPr>
        <w:ind w:left="720"/>
        <w:rPr>
          <w:rFonts w:ascii="Tahoma" w:hAnsi="Tahoma" w:cs="Tahoma"/>
          <w:sz w:val="22"/>
          <w:szCs w:val="22"/>
        </w:rPr>
      </w:pPr>
    </w:p>
    <w:p w14:paraId="7946B88A" w14:textId="746A2303" w:rsidR="008C0F87" w:rsidRPr="0008646A" w:rsidRDefault="00734871" w:rsidP="002121EB">
      <w:pPr>
        <w:ind w:left="720"/>
        <w:rPr>
          <w:rFonts w:ascii="Tahoma" w:hAnsi="Tahoma" w:cs="Tahoma"/>
          <w:sz w:val="22"/>
          <w:szCs w:val="22"/>
        </w:rPr>
      </w:pPr>
      <w:r w:rsidRPr="0008646A">
        <w:rPr>
          <w:rFonts w:ascii="Tahoma" w:hAnsi="Tahoma" w:cs="Tahoma"/>
          <w:sz w:val="22"/>
          <w:szCs w:val="22"/>
        </w:rPr>
        <w:t>“</w:t>
      </w:r>
      <w:r w:rsidR="00BA0092" w:rsidRPr="0008646A">
        <w:rPr>
          <w:rFonts w:ascii="Tahoma" w:hAnsi="Tahoma" w:cs="Tahoma"/>
          <w:sz w:val="22"/>
          <w:szCs w:val="22"/>
        </w:rPr>
        <w:t xml:space="preserve">ACBH, through formal partnerships with community-based organizations, has historically adapted services to meet the specific needs of the community. </w:t>
      </w:r>
    </w:p>
    <w:p w14:paraId="2C7723C4" w14:textId="77777777" w:rsidR="008C0F87" w:rsidRPr="0008646A" w:rsidRDefault="008C0F87" w:rsidP="002121EB">
      <w:pPr>
        <w:ind w:left="720"/>
        <w:rPr>
          <w:rFonts w:ascii="Tahoma" w:hAnsi="Tahoma" w:cs="Tahoma"/>
          <w:sz w:val="22"/>
          <w:szCs w:val="22"/>
        </w:rPr>
      </w:pPr>
    </w:p>
    <w:p w14:paraId="6404EA42" w14:textId="4B7AEAC3" w:rsidR="00172290" w:rsidRPr="0008646A" w:rsidRDefault="00C46C68" w:rsidP="002121EB">
      <w:pPr>
        <w:ind w:left="720"/>
        <w:rPr>
          <w:rFonts w:ascii="Tahoma" w:hAnsi="Tahoma" w:cs="Tahoma"/>
          <w:sz w:val="22"/>
          <w:szCs w:val="22"/>
        </w:rPr>
      </w:pPr>
      <w:r w:rsidRPr="0008646A">
        <w:rPr>
          <w:rFonts w:ascii="Tahoma" w:hAnsi="Tahoma" w:cs="Tahoma"/>
          <w:sz w:val="22"/>
          <w:szCs w:val="22"/>
        </w:rPr>
        <w:t xml:space="preserve">“… </w:t>
      </w:r>
      <w:r w:rsidR="00BA0092" w:rsidRPr="0008646A">
        <w:rPr>
          <w:rFonts w:ascii="Tahoma" w:hAnsi="Tahoma" w:cs="Tahoma"/>
          <w:sz w:val="22"/>
          <w:szCs w:val="22"/>
        </w:rPr>
        <w:t>Although services have been adapted to meet ongoing COVID-19 health and safety guidelines, there was never any stop in service delivery.</w:t>
      </w:r>
      <w:r w:rsidR="0008646A" w:rsidRPr="0008646A">
        <w:rPr>
          <w:rFonts w:ascii="Tahoma" w:hAnsi="Tahoma" w:cs="Tahoma"/>
          <w:sz w:val="22"/>
          <w:szCs w:val="22"/>
        </w:rPr>
        <w:t xml:space="preserve">” </w:t>
      </w:r>
      <w:r w:rsidR="00172290" w:rsidRPr="0008646A">
        <w:rPr>
          <w:rFonts w:ascii="Tahoma" w:hAnsi="Tahoma" w:cs="Tahoma"/>
          <w:sz w:val="22"/>
          <w:szCs w:val="22"/>
        </w:rPr>
        <w:t xml:space="preserve"> </w:t>
      </w:r>
      <w:r w:rsidR="003B434C" w:rsidRPr="0008646A">
        <w:rPr>
          <w:rFonts w:ascii="Tahoma" w:hAnsi="Tahoma" w:cs="Tahoma"/>
          <w:sz w:val="22"/>
          <w:szCs w:val="22"/>
        </w:rPr>
        <w:t>[</w:t>
      </w:r>
      <w:r w:rsidR="00172290" w:rsidRPr="0008646A">
        <w:rPr>
          <w:rFonts w:ascii="Tahoma" w:hAnsi="Tahoma" w:cs="Tahoma"/>
          <w:sz w:val="22"/>
          <w:szCs w:val="22"/>
        </w:rPr>
        <w:t>Page 21 – ACBHS</w:t>
      </w:r>
      <w:r w:rsidR="003B434C" w:rsidRPr="0008646A">
        <w:rPr>
          <w:rFonts w:ascii="Tahoma" w:hAnsi="Tahoma" w:cs="Tahoma"/>
          <w:sz w:val="22"/>
          <w:szCs w:val="22"/>
        </w:rPr>
        <w:t>]</w:t>
      </w:r>
    </w:p>
    <w:p w14:paraId="0424FE66" w14:textId="2B9BC729" w:rsidR="00BA0092" w:rsidRDefault="00BA0092" w:rsidP="00BA0092"/>
    <w:p w14:paraId="703BD543" w14:textId="77777777" w:rsidR="00DF7EC7" w:rsidRPr="0008646A" w:rsidRDefault="00742B5C" w:rsidP="00DF7EC7">
      <w:pPr>
        <w:rPr>
          <w:rFonts w:ascii="Tahoma" w:hAnsi="Tahoma" w:cs="Tahoma"/>
          <w:sz w:val="22"/>
          <w:szCs w:val="22"/>
        </w:rPr>
      </w:pPr>
      <w:r w:rsidRPr="0033282C">
        <w:rPr>
          <w:rFonts w:ascii="Tahoma" w:eastAsia="Verdana" w:hAnsi="Tahoma" w:cs="Tahoma"/>
          <w:color w:val="666666"/>
          <w:sz w:val="20"/>
          <w:szCs w:val="22"/>
        </w:rPr>
        <w:br/>
      </w:r>
      <w:r>
        <w:rPr>
          <w:rFonts w:ascii="Verdana" w:eastAsia="Verdana" w:hAnsi="Verdana" w:cs="Verdana"/>
          <w:color w:val="666666"/>
          <w:sz w:val="22"/>
        </w:rPr>
        <w:br/>
      </w:r>
      <w:r w:rsidR="00DF7EC7" w:rsidRPr="0008646A">
        <w:rPr>
          <w:rFonts w:ascii="Tahoma" w:hAnsi="Tahoma" w:cs="Tahoma"/>
          <w:sz w:val="22"/>
          <w:szCs w:val="22"/>
        </w:rPr>
        <w:t xml:space="preserve">Access the full plan here: </w:t>
      </w:r>
    </w:p>
    <w:p w14:paraId="42715776" w14:textId="77777777" w:rsidR="00DF7EC7" w:rsidRPr="0008646A" w:rsidRDefault="00F16A9B" w:rsidP="00DF7EC7">
      <w:pPr>
        <w:rPr>
          <w:rFonts w:ascii="Tahoma" w:hAnsi="Tahoma" w:cs="Tahoma"/>
          <w:sz w:val="22"/>
          <w:szCs w:val="22"/>
        </w:rPr>
      </w:pPr>
      <w:hyperlink r:id="rId56" w:history="1">
        <w:r w:rsidR="00DF7EC7" w:rsidRPr="00DF7EC7">
          <w:rPr>
            <w:rStyle w:val="Hyperlink"/>
            <w:color w:val="0070C0"/>
          </w:rPr>
          <w:t>https://www.amadorgov.org/home/showpublisheddocument/41310/637768217155430000</w:t>
        </w:r>
      </w:hyperlink>
      <w:r w:rsidR="00DF7EC7" w:rsidRPr="00DF7EC7">
        <w:rPr>
          <w:rStyle w:val="Hyperlink"/>
          <w:color w:val="0070C0"/>
        </w:rPr>
        <w:t xml:space="preserve">  </w:t>
      </w:r>
      <w:r w:rsidR="00DF7EC7" w:rsidRPr="0008646A">
        <w:rPr>
          <w:rFonts w:ascii="Tahoma" w:hAnsi="Tahoma" w:cs="Tahoma"/>
          <w:sz w:val="22"/>
          <w:szCs w:val="22"/>
        </w:rPr>
        <w:t xml:space="preserve">    </w:t>
      </w:r>
    </w:p>
    <w:p w14:paraId="06CD6227" w14:textId="113527E8" w:rsidR="00742B5C" w:rsidRPr="00A00D7C" w:rsidRDefault="00742B5C" w:rsidP="00A00D7C">
      <w:pPr>
        <w:rPr>
          <w:rFonts w:ascii="Verdana" w:eastAsia="Verdana" w:hAnsi="Verdana" w:cs="Verdana"/>
          <w:b/>
          <w:color w:val="808080"/>
          <w:sz w:val="20"/>
        </w:rPr>
      </w:pPr>
    </w:p>
    <w:sectPr w:rsidR="00742B5C" w:rsidRPr="00A00D7C" w:rsidSect="00766E80">
      <w:footerReference w:type="default" r:id="rId57"/>
      <w:type w:val="continuous"/>
      <w:pgSz w:w="12240" w:h="15840" w:code="1"/>
      <w:pgMar w:top="1008" w:right="1440" w:bottom="720" w:left="1440" w:header="576" w:footer="432" w:gutter="0"/>
      <w:pgNumType w:start="6"/>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94239F" w14:textId="77777777" w:rsidR="00550C0D" w:rsidRDefault="00550C0D" w:rsidP="009B2968">
      <w:r>
        <w:separator/>
      </w:r>
    </w:p>
  </w:endnote>
  <w:endnote w:type="continuationSeparator" w:id="0">
    <w:p w14:paraId="639EECE3" w14:textId="77777777" w:rsidR="00550C0D" w:rsidRDefault="00550C0D" w:rsidP="009B2968">
      <w:r>
        <w:continuationSeparator/>
      </w:r>
    </w:p>
  </w:endnote>
  <w:endnote w:type="continuationNotice" w:id="1">
    <w:p w14:paraId="100DD466" w14:textId="77777777" w:rsidR="00550C0D" w:rsidRDefault="00550C0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Twentieth Century">
    <w:altName w:val="Calibri"/>
    <w:charset w:val="00"/>
    <w:family w:val="auto"/>
    <w:pitch w:val="default"/>
  </w:font>
  <w:font w:name="Segoe UI">
    <w:panose1 w:val="020B0502040204020203"/>
    <w:charset w:val="00"/>
    <w:family w:val="swiss"/>
    <w:pitch w:val="variable"/>
    <w:sig w:usb0="E4002EFF" w:usb1="C000E47F" w:usb2="00000009" w:usb3="00000000" w:csb0="000001FF" w:csb1="00000000"/>
  </w:font>
  <w:font w:name="Abadi">
    <w:altName w:val="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Roboto">
    <w:panose1 w:val="02000000000000000000"/>
    <w:charset w:val="00"/>
    <w:family w:val="auto"/>
    <w:pitch w:val="variable"/>
    <w:sig w:usb0="E00002EF" w:usb1="5000205B" w:usb2="00000020" w:usb3="00000000" w:csb0="000001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old">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13218877"/>
      <w:docPartObj>
        <w:docPartGallery w:val="Page Numbers (Bottom of Page)"/>
        <w:docPartUnique/>
      </w:docPartObj>
    </w:sdtPr>
    <w:sdtEndPr>
      <w:rPr>
        <w:rStyle w:val="PageNumber"/>
      </w:rPr>
    </w:sdtEndPr>
    <w:sdtContent>
      <w:p w14:paraId="10D9EF63" w14:textId="77777777" w:rsidR="009B2968" w:rsidRDefault="009B2968" w:rsidP="00E832AC">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3C169EE" w14:textId="77777777" w:rsidR="009B2968" w:rsidRDefault="009B2968" w:rsidP="00E832A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702EA" w14:textId="0DB907D7" w:rsidR="009B2968" w:rsidRDefault="00F07C2D" w:rsidP="00D652B8">
    <w:pPr>
      <w:pStyle w:val="Footer"/>
      <w:jc w:val="left"/>
      <w:rPr>
        <w:rStyle w:val="PageNumber"/>
      </w:rPr>
    </w:pPr>
    <w:r>
      <w:rPr>
        <w:noProof/>
      </w:rPr>
      <w:drawing>
        <wp:anchor distT="0" distB="0" distL="114300" distR="114300" simplePos="0" relativeHeight="251658242" behindDoc="1" locked="0" layoutInCell="1" allowOverlap="1" wp14:anchorId="4E97DD29" wp14:editId="2B68F966">
          <wp:simplePos x="0" y="0"/>
          <wp:positionH relativeFrom="column">
            <wp:posOffset>-368135</wp:posOffset>
          </wp:positionH>
          <wp:positionV relativeFrom="paragraph">
            <wp:posOffset>-56952</wp:posOffset>
          </wp:positionV>
          <wp:extent cx="1054735" cy="280670"/>
          <wp:effectExtent l="0" t="0" r="0" b="5080"/>
          <wp:wrapTight wrapText="bothSides">
            <wp:wrapPolygon edited="0">
              <wp:start x="0" y="0"/>
              <wp:lineTo x="0" y="20525"/>
              <wp:lineTo x="21067" y="20525"/>
              <wp:lineTo x="21067"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4735" cy="280670"/>
                  </a:xfrm>
                  <a:prstGeom prst="rect">
                    <a:avLst/>
                  </a:prstGeom>
                  <a:noFill/>
                </pic:spPr>
              </pic:pic>
            </a:graphicData>
          </a:graphic>
          <wp14:sizeRelH relativeFrom="page">
            <wp14:pctWidth>0</wp14:pctWidth>
          </wp14:sizeRelH>
          <wp14:sizeRelV relativeFrom="page">
            <wp14:pctHeight>0</wp14:pctHeight>
          </wp14:sizeRelV>
        </wp:anchor>
      </w:drawing>
    </w:r>
    <w:r w:rsidR="00D652B8">
      <w:ptab w:relativeTo="margin" w:alignment="left" w:leader="none"/>
    </w:r>
    <w:r w:rsidR="00D652B8">
      <w:tab/>
    </w:r>
    <w:r w:rsidR="00D652B8">
      <w:tab/>
    </w:r>
    <w:r w:rsidR="00E832AC" w:rsidRPr="00E832AC">
      <w:t>PAGE</w:t>
    </w:r>
    <w:r w:rsidR="00E832AC">
      <w:t xml:space="preserve">   </w:t>
    </w:r>
    <w:sdt>
      <w:sdtPr>
        <w:rPr>
          <w:rStyle w:val="PageNumber"/>
        </w:rPr>
        <w:id w:val="-601500411"/>
        <w:docPartObj>
          <w:docPartGallery w:val="Page Numbers (Bottom of Page)"/>
          <w:docPartUnique/>
        </w:docPartObj>
      </w:sdtPr>
      <w:sdtEndPr>
        <w:rPr>
          <w:rStyle w:val="PageNumber"/>
        </w:rPr>
      </w:sdtEndPr>
      <w:sdtContent>
        <w:r w:rsidR="009B2968">
          <w:rPr>
            <w:rStyle w:val="PageNumber"/>
          </w:rPr>
          <w:fldChar w:fldCharType="begin"/>
        </w:r>
        <w:r w:rsidR="009B2968">
          <w:rPr>
            <w:rStyle w:val="PageNumber"/>
          </w:rPr>
          <w:instrText xml:space="preserve"> PAGE </w:instrText>
        </w:r>
        <w:r w:rsidR="009B2968">
          <w:rPr>
            <w:rStyle w:val="PageNumber"/>
          </w:rPr>
          <w:fldChar w:fldCharType="separate"/>
        </w:r>
        <w:r w:rsidR="00A123DD">
          <w:rPr>
            <w:rStyle w:val="PageNumber"/>
            <w:noProof/>
          </w:rPr>
          <w:t>2</w:t>
        </w:r>
        <w:r w:rsidR="009B2968">
          <w:rPr>
            <w:rStyle w:val="PageNumber"/>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63CC0" w14:textId="334BD4B4" w:rsidR="00EA5293" w:rsidRDefault="00240F92" w:rsidP="00240F92">
    <w:pPr>
      <w:pStyle w:val="Footer"/>
    </w:pPr>
    <w:r w:rsidRPr="00E832AC">
      <w:t>PAGE</w:t>
    </w:r>
    <w:r>
      <w:t xml:space="preserve">   </w:t>
    </w:r>
    <w:sdt>
      <w:sdtPr>
        <w:rPr>
          <w:rStyle w:val="PageNumber"/>
        </w:rPr>
        <w:id w:val="-945995486"/>
        <w:docPartObj>
          <w:docPartGallery w:val="Page Numbers (Bottom of Page)"/>
          <w:docPartUnique/>
        </w:docPartObj>
      </w:sdtPr>
      <w:sdtEndPr>
        <w:rPr>
          <w:rStyle w:val="PageNumber"/>
        </w:rPr>
      </w:sdtEndPr>
      <w:sdtContent>
        <w:r>
          <w:rPr>
            <w:rStyle w:val="PageNumber"/>
          </w:rPr>
          <w:fldChar w:fldCharType="begin"/>
        </w:r>
        <w:r>
          <w:rPr>
            <w:rStyle w:val="PageNumber"/>
          </w:rPr>
          <w:instrText xml:space="preserve"> PAGE </w:instrText>
        </w:r>
        <w:r>
          <w:rPr>
            <w:rStyle w:val="PageNumber"/>
          </w:rPr>
          <w:fldChar w:fldCharType="separate"/>
        </w:r>
        <w:r>
          <w:rPr>
            <w:rStyle w:val="PageNumber"/>
          </w:rPr>
          <w:t>4</w:t>
        </w:r>
        <w:r>
          <w:rPr>
            <w:rStyle w:val="PageNumber"/>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50253" w14:textId="77777777" w:rsidR="00DA6849" w:rsidRDefault="00DA6849" w:rsidP="00D652B8">
    <w:pPr>
      <w:pStyle w:val="Footer"/>
      <w:jc w:val="left"/>
      <w:rPr>
        <w:rStyle w:val="PageNumber"/>
      </w:rPr>
    </w:pPr>
    <w:r>
      <w:rPr>
        <w:noProof/>
      </w:rPr>
      <w:drawing>
        <wp:anchor distT="0" distB="0" distL="114300" distR="114300" simplePos="0" relativeHeight="251658243" behindDoc="1" locked="0" layoutInCell="1" allowOverlap="1" wp14:anchorId="02770D10" wp14:editId="2C3CC94C">
          <wp:simplePos x="0" y="0"/>
          <wp:positionH relativeFrom="column">
            <wp:posOffset>-368135</wp:posOffset>
          </wp:positionH>
          <wp:positionV relativeFrom="paragraph">
            <wp:posOffset>-56952</wp:posOffset>
          </wp:positionV>
          <wp:extent cx="1054735" cy="280670"/>
          <wp:effectExtent l="0" t="0" r="0" b="5080"/>
          <wp:wrapTight wrapText="bothSides">
            <wp:wrapPolygon edited="0">
              <wp:start x="0" y="0"/>
              <wp:lineTo x="0" y="20525"/>
              <wp:lineTo x="21067" y="20525"/>
              <wp:lineTo x="21067"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4735" cy="280670"/>
                  </a:xfrm>
                  <a:prstGeom prst="rect">
                    <a:avLst/>
                  </a:prstGeom>
                  <a:noFill/>
                </pic:spPr>
              </pic:pic>
            </a:graphicData>
          </a:graphic>
          <wp14:sizeRelH relativeFrom="page">
            <wp14:pctWidth>0</wp14:pctWidth>
          </wp14:sizeRelH>
          <wp14:sizeRelV relativeFrom="page">
            <wp14:pctHeight>0</wp14:pctHeight>
          </wp14:sizeRelV>
        </wp:anchor>
      </w:drawing>
    </w:r>
    <w:r>
      <w:ptab w:relativeTo="margin" w:alignment="left" w:leader="none"/>
    </w:r>
    <w:r>
      <w:tab/>
    </w:r>
    <w:r>
      <w:tab/>
    </w:r>
    <w:r w:rsidRPr="00E832AC">
      <w:t>PAGE</w:t>
    </w:r>
    <w:r>
      <w:t xml:space="preserve">   </w:t>
    </w:r>
    <w:sdt>
      <w:sdtPr>
        <w:rPr>
          <w:rStyle w:val="PageNumber"/>
        </w:rPr>
        <w:id w:val="1390384311"/>
        <w:docPartObj>
          <w:docPartGallery w:val="Page Numbers (Bottom of Page)"/>
          <w:docPartUnique/>
        </w:docPartObj>
      </w:sdtPr>
      <w:sdtEndPr>
        <w:rPr>
          <w:rStyle w:val="PageNumber"/>
        </w:rPr>
      </w:sdtEndPr>
      <w:sdtContent>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67B2C" w14:textId="77777777" w:rsidR="00FF3E75" w:rsidRDefault="00FF3E75" w:rsidP="00D652B8">
    <w:pPr>
      <w:pStyle w:val="Footer"/>
      <w:jc w:val="left"/>
      <w:rPr>
        <w:rStyle w:val="PageNumber"/>
      </w:rPr>
    </w:pPr>
    <w:r>
      <w:rPr>
        <w:noProof/>
      </w:rPr>
      <w:drawing>
        <wp:anchor distT="0" distB="0" distL="114300" distR="114300" simplePos="0" relativeHeight="251658244" behindDoc="1" locked="0" layoutInCell="1" allowOverlap="1" wp14:anchorId="1A20282B" wp14:editId="5EB1C3A6">
          <wp:simplePos x="0" y="0"/>
          <wp:positionH relativeFrom="column">
            <wp:posOffset>-368135</wp:posOffset>
          </wp:positionH>
          <wp:positionV relativeFrom="paragraph">
            <wp:posOffset>-56952</wp:posOffset>
          </wp:positionV>
          <wp:extent cx="1054735" cy="280670"/>
          <wp:effectExtent l="0" t="0" r="0" b="5080"/>
          <wp:wrapTight wrapText="bothSides">
            <wp:wrapPolygon edited="0">
              <wp:start x="0" y="0"/>
              <wp:lineTo x="0" y="20525"/>
              <wp:lineTo x="21067" y="20525"/>
              <wp:lineTo x="21067"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4735" cy="280670"/>
                  </a:xfrm>
                  <a:prstGeom prst="rect">
                    <a:avLst/>
                  </a:prstGeom>
                  <a:noFill/>
                </pic:spPr>
              </pic:pic>
            </a:graphicData>
          </a:graphic>
          <wp14:sizeRelH relativeFrom="page">
            <wp14:pctWidth>0</wp14:pctWidth>
          </wp14:sizeRelH>
          <wp14:sizeRelV relativeFrom="page">
            <wp14:pctHeight>0</wp14:pctHeight>
          </wp14:sizeRelV>
        </wp:anchor>
      </w:drawing>
    </w:r>
    <w:r>
      <w:ptab w:relativeTo="margin" w:alignment="left" w:leader="none"/>
    </w:r>
    <w:r>
      <w:tab/>
    </w:r>
    <w:r>
      <w:tab/>
    </w:r>
    <w:r w:rsidRPr="00E832AC">
      <w:t>PAGE</w:t>
    </w:r>
    <w:r>
      <w:t xml:space="preserve">   </w:t>
    </w:r>
    <w:sdt>
      <w:sdtPr>
        <w:rPr>
          <w:rStyle w:val="PageNumber"/>
        </w:rPr>
        <w:id w:val="-2044432520"/>
        <w:docPartObj>
          <w:docPartGallery w:val="Page Numbers (Bottom of Page)"/>
          <w:docPartUnique/>
        </w:docPartObj>
      </w:sdtPr>
      <w:sdtEndPr>
        <w:rPr>
          <w:rStyle w:val="PageNumber"/>
        </w:rPr>
      </w:sdtEndPr>
      <w:sdtContent>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5D9105" w14:textId="77777777" w:rsidR="00550C0D" w:rsidRDefault="00550C0D" w:rsidP="009B2968">
      <w:r>
        <w:separator/>
      </w:r>
    </w:p>
  </w:footnote>
  <w:footnote w:type="continuationSeparator" w:id="0">
    <w:p w14:paraId="606CA8E1" w14:textId="77777777" w:rsidR="00550C0D" w:rsidRDefault="00550C0D" w:rsidP="009B2968">
      <w:r>
        <w:continuationSeparator/>
      </w:r>
    </w:p>
  </w:footnote>
  <w:footnote w:type="continuationNotice" w:id="1">
    <w:p w14:paraId="2B41A50D" w14:textId="77777777" w:rsidR="00550C0D" w:rsidRDefault="00550C0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99695" w14:textId="4D6436DF" w:rsidR="009B2968" w:rsidRPr="009B2968" w:rsidRDefault="00EB1AB1" w:rsidP="00D26240">
    <w:pPr>
      <w:pStyle w:val="Header"/>
      <w:jc w:val="left"/>
    </w:pPr>
    <w:r w:rsidRPr="00E44B70">
      <w:rPr>
        <w:noProof/>
        <w:lang w:eastAsia="en-AU"/>
      </w:rPr>
      <mc:AlternateContent>
        <mc:Choice Requires="wps">
          <w:drawing>
            <wp:anchor distT="0" distB="0" distL="114300" distR="114300" simplePos="0" relativeHeight="251658240" behindDoc="1" locked="0" layoutInCell="1" allowOverlap="1" wp14:anchorId="43E9A03F" wp14:editId="0371B324">
              <wp:simplePos x="0" y="0"/>
              <wp:positionH relativeFrom="margin">
                <wp:align>right</wp:align>
              </wp:positionH>
              <wp:positionV relativeFrom="paragraph">
                <wp:posOffset>44848</wp:posOffset>
              </wp:positionV>
              <wp:extent cx="3566160" cy="45720"/>
              <wp:effectExtent l="0" t="0" r="0" b="0"/>
              <wp:wrapTight wrapText="bothSides">
                <wp:wrapPolygon edited="0">
                  <wp:start x="0" y="0"/>
                  <wp:lineTo x="0" y="9000"/>
                  <wp:lineTo x="21462" y="9000"/>
                  <wp:lineTo x="21462" y="0"/>
                  <wp:lineTo x="0" y="0"/>
                </wp:wrapPolygon>
              </wp:wrapTight>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3566160" cy="45720"/>
                      </a:xfrm>
                      <a:prstGeom prst="rect">
                        <a:avLst/>
                      </a:prstGeom>
                      <a:solidFill>
                        <a:schemeClr val="accent4">
                          <a:lumMod val="20000"/>
                          <a:lumOff val="80000"/>
                        </a:schemeClr>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5EEEA2" id="Rectangle 5" o:spid="_x0000_s1026" alt="&quot;&quot;" style="position:absolute;margin-left:229.6pt;margin-top:3.55pt;width:280.8pt;height:3.6pt;flip:y;z-index:-25165824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" fillcolor="#b1eaff [663]" stroked="f" strokeweight="2pt">
              <v:stroke miterlimit="4"/>
              <v:textbox inset="3pt,3pt,3pt,3pt"/>
              <w10:wrap type="tight" anchorx="margin"/>
            </v:rect>
          </w:pict>
        </mc:Fallback>
      </mc:AlternateContent>
    </w:r>
    <w:r>
      <w:t xml:space="preserve">First 5 Amador </w:t>
    </w:r>
    <w:r w:rsidR="00D26240">
      <w:t>2023-27 Strategic Plan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6F63E" w14:textId="729C733C" w:rsidR="00EA5293" w:rsidRDefault="00240F92" w:rsidP="00041B83">
    <w:pPr>
      <w:pStyle w:val="Header"/>
      <w:jc w:val="left"/>
    </w:pPr>
    <w:r w:rsidRPr="00E44B70">
      <w:rPr>
        <w:noProof/>
        <w:lang w:eastAsia="en-AU"/>
      </w:rPr>
      <mc:AlternateContent>
        <mc:Choice Requires="wps">
          <w:drawing>
            <wp:anchor distT="0" distB="0" distL="114300" distR="114300" simplePos="0" relativeHeight="251658241" behindDoc="1" locked="0" layoutInCell="1" allowOverlap="1" wp14:anchorId="59D98B88" wp14:editId="09CAB827">
              <wp:simplePos x="0" y="0"/>
              <wp:positionH relativeFrom="margin">
                <wp:align>right</wp:align>
              </wp:positionH>
              <wp:positionV relativeFrom="paragraph">
                <wp:posOffset>44848</wp:posOffset>
              </wp:positionV>
              <wp:extent cx="3566160" cy="45720"/>
              <wp:effectExtent l="0" t="0" r="0" b="0"/>
              <wp:wrapTight wrapText="bothSides">
                <wp:wrapPolygon edited="0">
                  <wp:start x="0" y="0"/>
                  <wp:lineTo x="0" y="9000"/>
                  <wp:lineTo x="21462" y="9000"/>
                  <wp:lineTo x="21462" y="0"/>
                  <wp:lineTo x="0" y="0"/>
                </wp:wrapPolygon>
              </wp:wrapTight>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3566160" cy="45720"/>
                      </a:xfrm>
                      <a:prstGeom prst="rect">
                        <a:avLst/>
                      </a:prstGeom>
                      <a:solidFill>
                        <a:schemeClr val="accent4">
                          <a:lumMod val="20000"/>
                          <a:lumOff val="80000"/>
                        </a:schemeClr>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296AA0" id="Rectangle 8" o:spid="_x0000_s1026" alt="&quot;&quot;" style="position:absolute;margin-left:229.6pt;margin-top:3.55pt;width:280.8pt;height:3.6pt;flip:y;z-index:-251658239;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" fillcolor="#b1eaff [663]" stroked="f" strokeweight="2pt">
              <v:stroke miterlimit="4"/>
              <v:textbox inset="3pt,3pt,3pt,3pt"/>
              <w10:wrap type="tight" anchorx="margin"/>
            </v:rect>
          </w:pict>
        </mc:Fallback>
      </mc:AlternateContent>
    </w:r>
    <w:r>
      <w:t>First 5 Amador 2023-27 Strategic Plan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AF4B4C"/>
    <w:multiLevelType w:val="hybridMultilevel"/>
    <w:tmpl w:val="9C4C98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5F2D8E"/>
    <w:multiLevelType w:val="multilevel"/>
    <w:tmpl w:val="BDE45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297524"/>
    <w:multiLevelType w:val="hybridMultilevel"/>
    <w:tmpl w:val="6F0A4B4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B80388"/>
    <w:multiLevelType w:val="hybridMultilevel"/>
    <w:tmpl w:val="69A8D4DC"/>
    <w:lvl w:ilvl="0" w:tplc="1E283F6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DF750CA"/>
    <w:multiLevelType w:val="hybridMultilevel"/>
    <w:tmpl w:val="504CEB7A"/>
    <w:lvl w:ilvl="0" w:tplc="1E283F6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ECD4A38"/>
    <w:multiLevelType w:val="hybridMultilevel"/>
    <w:tmpl w:val="F23C8822"/>
    <w:lvl w:ilvl="0" w:tplc="40102AD8">
      <w:numFmt w:val="bullet"/>
      <w:lvlText w:val="·"/>
      <w:lvlJc w:val="left"/>
      <w:pPr>
        <w:ind w:left="1080" w:hanging="72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0D3DB3"/>
    <w:multiLevelType w:val="hybridMultilevel"/>
    <w:tmpl w:val="3440F6D6"/>
    <w:lvl w:ilvl="0" w:tplc="04090003">
      <w:start w:val="1"/>
      <w:numFmt w:val="bullet"/>
      <w:lvlText w:val="o"/>
      <w:lvlJc w:val="left"/>
      <w:pPr>
        <w:ind w:left="720" w:hanging="360"/>
      </w:pPr>
      <w:rPr>
        <w:rFonts w:ascii="Courier New" w:hAnsi="Courier New" w:cs="Courier New" w:hint="default"/>
      </w:rPr>
    </w:lvl>
    <w:lvl w:ilvl="1" w:tplc="320A2920">
      <w:numFmt w:val="bullet"/>
      <w:lvlText w:val=""/>
      <w:lvlJc w:val="left"/>
      <w:pPr>
        <w:ind w:left="1800" w:hanging="720"/>
      </w:pPr>
      <w:rPr>
        <w:rFonts w:ascii="Wingdings" w:eastAsiaTheme="minorHAnsi" w:hAnsi="Wingdings"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57D7026"/>
    <w:multiLevelType w:val="hybridMultilevel"/>
    <w:tmpl w:val="49C6A7D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7A17C61"/>
    <w:multiLevelType w:val="hybridMultilevel"/>
    <w:tmpl w:val="CC2AEC3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95434B0"/>
    <w:multiLevelType w:val="hybridMultilevel"/>
    <w:tmpl w:val="E16448E6"/>
    <w:lvl w:ilvl="0" w:tplc="DD78C762">
      <w:start w:val="1"/>
      <w:numFmt w:val="bullet"/>
      <w:lvlText w:val="Ü"/>
      <w:lvlJc w:val="left"/>
      <w:pPr>
        <w:ind w:left="360" w:hanging="360"/>
      </w:pPr>
      <w:rPr>
        <w:rFonts w:ascii="Wingdings" w:hAnsi="Wingdings" w:hint="default"/>
        <w:b/>
        <w:i w:val="0"/>
        <w:color w:val="FFC000"/>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30A67FC1"/>
    <w:multiLevelType w:val="hybridMultilevel"/>
    <w:tmpl w:val="D132F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8AC6567"/>
    <w:multiLevelType w:val="hybridMultilevel"/>
    <w:tmpl w:val="8E168BB6"/>
    <w:lvl w:ilvl="0" w:tplc="851ABB0A">
      <w:start w:val="1"/>
      <w:numFmt w:val="bullet"/>
      <w:lvlText w:val="Ü"/>
      <w:lvlJc w:val="left"/>
      <w:pPr>
        <w:ind w:left="720" w:hanging="360"/>
      </w:pPr>
      <w:rPr>
        <w:rFonts w:ascii="Wingdings" w:hAnsi="Wingdings" w:hint="default"/>
        <w:b/>
        <w:i w:val="0"/>
        <w:color w:val="0070C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47205A60"/>
    <w:multiLevelType w:val="multilevel"/>
    <w:tmpl w:val="9E4AFAF0"/>
    <w:lvl w:ilvl="0">
      <w:numFmt w:val="bullet"/>
      <w:lvlText w:val="·"/>
      <w:lvlJc w:val="left"/>
      <w:pPr>
        <w:tabs>
          <w:tab w:val="left" w:pos="360"/>
        </w:tabs>
      </w:pPr>
      <w:rPr>
        <w:rFonts w:ascii="Symbol" w:eastAsia="Symbol" w:hAnsi="Symbol"/>
        <w:color w:val="000000"/>
        <w:spacing w:val="1"/>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49B56C88"/>
    <w:multiLevelType w:val="hybridMultilevel"/>
    <w:tmpl w:val="563CBF7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529D103C"/>
    <w:multiLevelType w:val="hybridMultilevel"/>
    <w:tmpl w:val="F4C4BF2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4532AB0"/>
    <w:multiLevelType w:val="multilevel"/>
    <w:tmpl w:val="AA6C7780"/>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6" w15:restartNumberingAfterBreak="0">
    <w:nsid w:val="5A274A81"/>
    <w:multiLevelType w:val="hybridMultilevel"/>
    <w:tmpl w:val="5E0EADDA"/>
    <w:lvl w:ilvl="0" w:tplc="67886D16">
      <w:start w:val="1"/>
      <w:numFmt w:val="bullet"/>
      <w:lvlText w:val="Ü"/>
      <w:lvlJc w:val="left"/>
      <w:pPr>
        <w:ind w:left="720" w:hanging="360"/>
      </w:pPr>
      <w:rPr>
        <w:rFonts w:ascii="Wingdings" w:hAnsi="Wingdings" w:hint="default"/>
        <w:b/>
        <w:i w:val="0"/>
        <w:color w:val="00206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5C2A0B81"/>
    <w:multiLevelType w:val="multilevel"/>
    <w:tmpl w:val="09229C4A"/>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8" w15:restartNumberingAfterBreak="0">
    <w:nsid w:val="6360250E"/>
    <w:multiLevelType w:val="hybridMultilevel"/>
    <w:tmpl w:val="286AB42E"/>
    <w:lvl w:ilvl="0" w:tplc="851ABB0A">
      <w:start w:val="1"/>
      <w:numFmt w:val="bullet"/>
      <w:lvlText w:val="Ü"/>
      <w:lvlJc w:val="left"/>
      <w:pPr>
        <w:ind w:left="360" w:hanging="360"/>
      </w:pPr>
      <w:rPr>
        <w:rFonts w:ascii="Wingdings" w:hAnsi="Wingdings" w:hint="default"/>
        <w:b/>
        <w:i w:val="0"/>
        <w:color w:val="0070C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643A58B9"/>
    <w:multiLevelType w:val="hybridMultilevel"/>
    <w:tmpl w:val="A82AC4F4"/>
    <w:lvl w:ilvl="0" w:tplc="F530E812">
      <w:numFmt w:val="bullet"/>
      <w:lvlText w:val="·"/>
      <w:lvlJc w:val="left"/>
      <w:pPr>
        <w:ind w:left="1080" w:hanging="72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24E7522"/>
    <w:multiLevelType w:val="hybridMultilevel"/>
    <w:tmpl w:val="BD7E2F60"/>
    <w:lvl w:ilvl="0" w:tplc="851ABB0A">
      <w:start w:val="1"/>
      <w:numFmt w:val="bullet"/>
      <w:lvlText w:val="Ü"/>
      <w:lvlJc w:val="left"/>
      <w:pPr>
        <w:ind w:left="720" w:hanging="360"/>
      </w:pPr>
      <w:rPr>
        <w:rFonts w:ascii="Wingdings" w:hAnsi="Wingdings" w:hint="default"/>
        <w:b/>
        <w:i w:val="0"/>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44845C8"/>
    <w:multiLevelType w:val="hybridMultilevel"/>
    <w:tmpl w:val="EB98E1D4"/>
    <w:lvl w:ilvl="0" w:tplc="0409000F">
      <w:start w:val="1"/>
      <w:numFmt w:val="decimal"/>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75EA579D"/>
    <w:multiLevelType w:val="multilevel"/>
    <w:tmpl w:val="EFB0E3E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3" w15:restartNumberingAfterBreak="0">
    <w:nsid w:val="77815E9F"/>
    <w:multiLevelType w:val="hybridMultilevel"/>
    <w:tmpl w:val="970C2C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16650536">
    <w:abstractNumId w:val="12"/>
  </w:num>
  <w:num w:numId="2" w16cid:durableId="331445733">
    <w:abstractNumId w:val="3"/>
  </w:num>
  <w:num w:numId="3" w16cid:durableId="857424159">
    <w:abstractNumId w:val="19"/>
  </w:num>
  <w:num w:numId="4" w16cid:durableId="1548298856">
    <w:abstractNumId w:val="4"/>
  </w:num>
  <w:num w:numId="5" w16cid:durableId="599723045">
    <w:abstractNumId w:val="5"/>
  </w:num>
  <w:num w:numId="6" w16cid:durableId="1294941477">
    <w:abstractNumId w:val="21"/>
  </w:num>
  <w:num w:numId="7" w16cid:durableId="1372153201">
    <w:abstractNumId w:val="20"/>
  </w:num>
  <w:num w:numId="8" w16cid:durableId="144056364">
    <w:abstractNumId w:val="16"/>
  </w:num>
  <w:num w:numId="9" w16cid:durableId="1154568311">
    <w:abstractNumId w:val="6"/>
  </w:num>
  <w:num w:numId="10" w16cid:durableId="808202928">
    <w:abstractNumId w:val="14"/>
  </w:num>
  <w:num w:numId="11" w16cid:durableId="793865167">
    <w:abstractNumId w:val="9"/>
  </w:num>
  <w:num w:numId="12" w16cid:durableId="1520004074">
    <w:abstractNumId w:val="11"/>
  </w:num>
  <w:num w:numId="13" w16cid:durableId="227573644">
    <w:abstractNumId w:val="13"/>
  </w:num>
  <w:num w:numId="14" w16cid:durableId="2057393864">
    <w:abstractNumId w:val="2"/>
  </w:num>
  <w:num w:numId="15" w16cid:durableId="110636053">
    <w:abstractNumId w:val="8"/>
  </w:num>
  <w:num w:numId="16" w16cid:durableId="805241995">
    <w:abstractNumId w:val="23"/>
  </w:num>
  <w:num w:numId="17" w16cid:durableId="1287932342">
    <w:abstractNumId w:val="18"/>
  </w:num>
  <w:num w:numId="18" w16cid:durableId="1072773277">
    <w:abstractNumId w:val="0"/>
  </w:num>
  <w:num w:numId="19" w16cid:durableId="2075079505">
    <w:abstractNumId w:val="1"/>
  </w:num>
  <w:num w:numId="20" w16cid:durableId="1612543163">
    <w:abstractNumId w:val="22"/>
  </w:num>
  <w:num w:numId="21" w16cid:durableId="148596573">
    <w:abstractNumId w:val="17"/>
  </w:num>
  <w:num w:numId="22" w16cid:durableId="618487875">
    <w:abstractNumId w:val="15"/>
  </w:num>
  <w:num w:numId="23" w16cid:durableId="774982178">
    <w:abstractNumId w:val="10"/>
  </w:num>
  <w:num w:numId="24" w16cid:durableId="79043616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1"/>
  <w:removePersonalInformation/>
  <w:removeDateAndTime/>
  <w:attachedTemplate r:id="rId1"/>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0838"/>
    <w:rsid w:val="00007894"/>
    <w:rsid w:val="0000798F"/>
    <w:rsid w:val="00010729"/>
    <w:rsid w:val="000114EB"/>
    <w:rsid w:val="000131AA"/>
    <w:rsid w:val="00016F02"/>
    <w:rsid w:val="00024A98"/>
    <w:rsid w:val="00024DFB"/>
    <w:rsid w:val="00030037"/>
    <w:rsid w:val="000359D1"/>
    <w:rsid w:val="00035E48"/>
    <w:rsid w:val="00041B83"/>
    <w:rsid w:val="0004430A"/>
    <w:rsid w:val="00046A5A"/>
    <w:rsid w:val="00046A93"/>
    <w:rsid w:val="00051617"/>
    <w:rsid w:val="00052AC0"/>
    <w:rsid w:val="00054C4F"/>
    <w:rsid w:val="0005557F"/>
    <w:rsid w:val="000562F9"/>
    <w:rsid w:val="000570D0"/>
    <w:rsid w:val="000647AA"/>
    <w:rsid w:val="00067AA0"/>
    <w:rsid w:val="00070905"/>
    <w:rsid w:val="00075273"/>
    <w:rsid w:val="00081828"/>
    <w:rsid w:val="00083F8C"/>
    <w:rsid w:val="0008646A"/>
    <w:rsid w:val="000867B5"/>
    <w:rsid w:val="00086AFE"/>
    <w:rsid w:val="00095ED0"/>
    <w:rsid w:val="000A330A"/>
    <w:rsid w:val="000A3DB0"/>
    <w:rsid w:val="000B103E"/>
    <w:rsid w:val="000C1C2E"/>
    <w:rsid w:val="000C25F6"/>
    <w:rsid w:val="000C3525"/>
    <w:rsid w:val="000C79CD"/>
    <w:rsid w:val="000D1A8B"/>
    <w:rsid w:val="000E62DE"/>
    <w:rsid w:val="000E7BF3"/>
    <w:rsid w:val="000F42BA"/>
    <w:rsid w:val="000F6009"/>
    <w:rsid w:val="001021E6"/>
    <w:rsid w:val="00107F56"/>
    <w:rsid w:val="001103E3"/>
    <w:rsid w:val="00110AD3"/>
    <w:rsid w:val="001127EE"/>
    <w:rsid w:val="00117EAF"/>
    <w:rsid w:val="00131886"/>
    <w:rsid w:val="0013251A"/>
    <w:rsid w:val="00144EE2"/>
    <w:rsid w:val="00155298"/>
    <w:rsid w:val="00157754"/>
    <w:rsid w:val="0016268B"/>
    <w:rsid w:val="00162D97"/>
    <w:rsid w:val="001647DB"/>
    <w:rsid w:val="0016624D"/>
    <w:rsid w:val="00172290"/>
    <w:rsid w:val="00173C31"/>
    <w:rsid w:val="00174417"/>
    <w:rsid w:val="00177781"/>
    <w:rsid w:val="00187632"/>
    <w:rsid w:val="00190751"/>
    <w:rsid w:val="00191578"/>
    <w:rsid w:val="001925E2"/>
    <w:rsid w:val="00192D5A"/>
    <w:rsid w:val="00197C85"/>
    <w:rsid w:val="001A078A"/>
    <w:rsid w:val="001A600C"/>
    <w:rsid w:val="001A6216"/>
    <w:rsid w:val="001A660D"/>
    <w:rsid w:val="001B15B6"/>
    <w:rsid w:val="001B1B4E"/>
    <w:rsid w:val="001B7BC2"/>
    <w:rsid w:val="001C0CEB"/>
    <w:rsid w:val="001C31FB"/>
    <w:rsid w:val="001C72AF"/>
    <w:rsid w:val="001D3741"/>
    <w:rsid w:val="001D390E"/>
    <w:rsid w:val="001D5225"/>
    <w:rsid w:val="001E53E1"/>
    <w:rsid w:val="001E7E06"/>
    <w:rsid w:val="001F05D4"/>
    <w:rsid w:val="001F1FA0"/>
    <w:rsid w:val="001F4635"/>
    <w:rsid w:val="001F6DC6"/>
    <w:rsid w:val="00202E4F"/>
    <w:rsid w:val="002038A0"/>
    <w:rsid w:val="00211CE6"/>
    <w:rsid w:val="0021208B"/>
    <w:rsid w:val="002121EB"/>
    <w:rsid w:val="002169DF"/>
    <w:rsid w:val="0022218A"/>
    <w:rsid w:val="002366C9"/>
    <w:rsid w:val="00240F92"/>
    <w:rsid w:val="00244CD1"/>
    <w:rsid w:val="0025627B"/>
    <w:rsid w:val="002617DC"/>
    <w:rsid w:val="002678EC"/>
    <w:rsid w:val="00272A73"/>
    <w:rsid w:val="00273081"/>
    <w:rsid w:val="00284DF7"/>
    <w:rsid w:val="00284E9A"/>
    <w:rsid w:val="00284F89"/>
    <w:rsid w:val="00285642"/>
    <w:rsid w:val="00286E37"/>
    <w:rsid w:val="00293BC7"/>
    <w:rsid w:val="002A6841"/>
    <w:rsid w:val="002A690B"/>
    <w:rsid w:val="002A6B68"/>
    <w:rsid w:val="002A7A1E"/>
    <w:rsid w:val="002A7B24"/>
    <w:rsid w:val="002B24D3"/>
    <w:rsid w:val="002B50BD"/>
    <w:rsid w:val="002B77A8"/>
    <w:rsid w:val="002C3423"/>
    <w:rsid w:val="002C3650"/>
    <w:rsid w:val="002C6ACA"/>
    <w:rsid w:val="002E29CF"/>
    <w:rsid w:val="002E6A6F"/>
    <w:rsid w:val="002F73C2"/>
    <w:rsid w:val="002F7A3A"/>
    <w:rsid w:val="0030697B"/>
    <w:rsid w:val="003127A0"/>
    <w:rsid w:val="00314001"/>
    <w:rsid w:val="00323F47"/>
    <w:rsid w:val="00327D69"/>
    <w:rsid w:val="00331399"/>
    <w:rsid w:val="0033282C"/>
    <w:rsid w:val="00340C18"/>
    <w:rsid w:val="00340E0F"/>
    <w:rsid w:val="00352C94"/>
    <w:rsid w:val="00352F49"/>
    <w:rsid w:val="003532F1"/>
    <w:rsid w:val="00357573"/>
    <w:rsid w:val="00360DA8"/>
    <w:rsid w:val="00363599"/>
    <w:rsid w:val="00366ADF"/>
    <w:rsid w:val="00374004"/>
    <w:rsid w:val="00381DB8"/>
    <w:rsid w:val="003854B8"/>
    <w:rsid w:val="00387AE0"/>
    <w:rsid w:val="00390FC6"/>
    <w:rsid w:val="003941E2"/>
    <w:rsid w:val="0039629E"/>
    <w:rsid w:val="003969B7"/>
    <w:rsid w:val="003A2A40"/>
    <w:rsid w:val="003A7DA5"/>
    <w:rsid w:val="003B1962"/>
    <w:rsid w:val="003B2981"/>
    <w:rsid w:val="003B434C"/>
    <w:rsid w:val="003B6A3C"/>
    <w:rsid w:val="003B6AE3"/>
    <w:rsid w:val="003B76D2"/>
    <w:rsid w:val="003B7CDB"/>
    <w:rsid w:val="003C0189"/>
    <w:rsid w:val="003C6868"/>
    <w:rsid w:val="003D0742"/>
    <w:rsid w:val="003D0EBF"/>
    <w:rsid w:val="003D157C"/>
    <w:rsid w:val="003D1727"/>
    <w:rsid w:val="003D435B"/>
    <w:rsid w:val="003D499C"/>
    <w:rsid w:val="003D4B35"/>
    <w:rsid w:val="003D64C0"/>
    <w:rsid w:val="003E301F"/>
    <w:rsid w:val="003E60E8"/>
    <w:rsid w:val="003E6AB7"/>
    <w:rsid w:val="003F2D49"/>
    <w:rsid w:val="004005AB"/>
    <w:rsid w:val="0040178C"/>
    <w:rsid w:val="00402A73"/>
    <w:rsid w:val="00403C91"/>
    <w:rsid w:val="004054D7"/>
    <w:rsid w:val="004063AA"/>
    <w:rsid w:val="00407E29"/>
    <w:rsid w:val="00411B57"/>
    <w:rsid w:val="00415529"/>
    <w:rsid w:val="004174BD"/>
    <w:rsid w:val="00423158"/>
    <w:rsid w:val="00433BB9"/>
    <w:rsid w:val="00435BA1"/>
    <w:rsid w:val="0044251D"/>
    <w:rsid w:val="004436F5"/>
    <w:rsid w:val="00451F34"/>
    <w:rsid w:val="00471255"/>
    <w:rsid w:val="00472C2D"/>
    <w:rsid w:val="00473605"/>
    <w:rsid w:val="0047654B"/>
    <w:rsid w:val="00480DA7"/>
    <w:rsid w:val="0048324C"/>
    <w:rsid w:val="0048573F"/>
    <w:rsid w:val="0049441D"/>
    <w:rsid w:val="004A7112"/>
    <w:rsid w:val="004B41A5"/>
    <w:rsid w:val="004B46F2"/>
    <w:rsid w:val="004B7D8C"/>
    <w:rsid w:val="004C07CB"/>
    <w:rsid w:val="004C5136"/>
    <w:rsid w:val="004C5998"/>
    <w:rsid w:val="004C7657"/>
    <w:rsid w:val="004D226A"/>
    <w:rsid w:val="004D2280"/>
    <w:rsid w:val="004D2BC6"/>
    <w:rsid w:val="004E42D6"/>
    <w:rsid w:val="004E54AA"/>
    <w:rsid w:val="004F15A1"/>
    <w:rsid w:val="004F3EDD"/>
    <w:rsid w:val="004F559A"/>
    <w:rsid w:val="004F6927"/>
    <w:rsid w:val="005017AB"/>
    <w:rsid w:val="00505905"/>
    <w:rsid w:val="00505BDA"/>
    <w:rsid w:val="005102F2"/>
    <w:rsid w:val="005110FA"/>
    <w:rsid w:val="0051153C"/>
    <w:rsid w:val="0051395B"/>
    <w:rsid w:val="00516DCD"/>
    <w:rsid w:val="0051732A"/>
    <w:rsid w:val="0052213C"/>
    <w:rsid w:val="00527F53"/>
    <w:rsid w:val="00531D52"/>
    <w:rsid w:val="00540A85"/>
    <w:rsid w:val="00540AC8"/>
    <w:rsid w:val="00545387"/>
    <w:rsid w:val="005474FF"/>
    <w:rsid w:val="00550C0D"/>
    <w:rsid w:val="005526B1"/>
    <w:rsid w:val="00553F67"/>
    <w:rsid w:val="00553F96"/>
    <w:rsid w:val="00554A37"/>
    <w:rsid w:val="00567794"/>
    <w:rsid w:val="00572D29"/>
    <w:rsid w:val="00574DD2"/>
    <w:rsid w:val="00595FC2"/>
    <w:rsid w:val="00597BF3"/>
    <w:rsid w:val="005A1FBA"/>
    <w:rsid w:val="005A2688"/>
    <w:rsid w:val="005A49E1"/>
    <w:rsid w:val="005A5952"/>
    <w:rsid w:val="005A6F02"/>
    <w:rsid w:val="005B101D"/>
    <w:rsid w:val="005B1582"/>
    <w:rsid w:val="005B1A7F"/>
    <w:rsid w:val="005B3D68"/>
    <w:rsid w:val="005B4468"/>
    <w:rsid w:val="005B65CE"/>
    <w:rsid w:val="005C21F7"/>
    <w:rsid w:val="005C5143"/>
    <w:rsid w:val="005C59FF"/>
    <w:rsid w:val="005C7A61"/>
    <w:rsid w:val="005D1135"/>
    <w:rsid w:val="005D3071"/>
    <w:rsid w:val="005E3CA2"/>
    <w:rsid w:val="005E3DAB"/>
    <w:rsid w:val="005E5C76"/>
    <w:rsid w:val="005F15D0"/>
    <w:rsid w:val="006043B5"/>
    <w:rsid w:val="00604ACC"/>
    <w:rsid w:val="00604DB2"/>
    <w:rsid w:val="00616E83"/>
    <w:rsid w:val="006177DC"/>
    <w:rsid w:val="006266B1"/>
    <w:rsid w:val="00626909"/>
    <w:rsid w:val="0063068B"/>
    <w:rsid w:val="0063269F"/>
    <w:rsid w:val="00636E63"/>
    <w:rsid w:val="00637690"/>
    <w:rsid w:val="00643169"/>
    <w:rsid w:val="0064583E"/>
    <w:rsid w:val="0064797D"/>
    <w:rsid w:val="00650838"/>
    <w:rsid w:val="006514A2"/>
    <w:rsid w:val="0065349B"/>
    <w:rsid w:val="006544C3"/>
    <w:rsid w:val="00657206"/>
    <w:rsid w:val="00662EA9"/>
    <w:rsid w:val="006642AC"/>
    <w:rsid w:val="00667139"/>
    <w:rsid w:val="0067243C"/>
    <w:rsid w:val="00675DAF"/>
    <w:rsid w:val="00682FE0"/>
    <w:rsid w:val="0068627B"/>
    <w:rsid w:val="00691091"/>
    <w:rsid w:val="00695028"/>
    <w:rsid w:val="00695D42"/>
    <w:rsid w:val="006A1E33"/>
    <w:rsid w:val="006A43A2"/>
    <w:rsid w:val="006B0C28"/>
    <w:rsid w:val="006B10B2"/>
    <w:rsid w:val="006B2126"/>
    <w:rsid w:val="006B45E1"/>
    <w:rsid w:val="006B5EA9"/>
    <w:rsid w:val="006B6828"/>
    <w:rsid w:val="006C4F4B"/>
    <w:rsid w:val="006C60E6"/>
    <w:rsid w:val="006D279C"/>
    <w:rsid w:val="006D4FC7"/>
    <w:rsid w:val="006D714D"/>
    <w:rsid w:val="006E3717"/>
    <w:rsid w:val="006E7E57"/>
    <w:rsid w:val="006F0685"/>
    <w:rsid w:val="006F531D"/>
    <w:rsid w:val="00700E75"/>
    <w:rsid w:val="00707952"/>
    <w:rsid w:val="00710BF0"/>
    <w:rsid w:val="0071107C"/>
    <w:rsid w:val="00713864"/>
    <w:rsid w:val="00715BDE"/>
    <w:rsid w:val="00724750"/>
    <w:rsid w:val="00724D1D"/>
    <w:rsid w:val="00725F45"/>
    <w:rsid w:val="0073058C"/>
    <w:rsid w:val="0073186E"/>
    <w:rsid w:val="00731CF9"/>
    <w:rsid w:val="00734871"/>
    <w:rsid w:val="0073786F"/>
    <w:rsid w:val="007417A7"/>
    <w:rsid w:val="00742B5C"/>
    <w:rsid w:val="007471E6"/>
    <w:rsid w:val="007475DD"/>
    <w:rsid w:val="0076017B"/>
    <w:rsid w:val="007620C2"/>
    <w:rsid w:val="00762343"/>
    <w:rsid w:val="007637B4"/>
    <w:rsid w:val="007653E0"/>
    <w:rsid w:val="00766E80"/>
    <w:rsid w:val="00771FC5"/>
    <w:rsid w:val="00772829"/>
    <w:rsid w:val="007737A6"/>
    <w:rsid w:val="00776AE5"/>
    <w:rsid w:val="00776D2C"/>
    <w:rsid w:val="00783398"/>
    <w:rsid w:val="0079055A"/>
    <w:rsid w:val="00793CE6"/>
    <w:rsid w:val="00795460"/>
    <w:rsid w:val="007A41C4"/>
    <w:rsid w:val="007A788C"/>
    <w:rsid w:val="007A7BF5"/>
    <w:rsid w:val="007B3000"/>
    <w:rsid w:val="007B3AF8"/>
    <w:rsid w:val="007B3E75"/>
    <w:rsid w:val="007B6694"/>
    <w:rsid w:val="007C12C6"/>
    <w:rsid w:val="007C3FCA"/>
    <w:rsid w:val="007C60E3"/>
    <w:rsid w:val="007D0CA2"/>
    <w:rsid w:val="007D3103"/>
    <w:rsid w:val="007E4175"/>
    <w:rsid w:val="007E5BFE"/>
    <w:rsid w:val="007F0E8C"/>
    <w:rsid w:val="007F1054"/>
    <w:rsid w:val="007F2886"/>
    <w:rsid w:val="008006A6"/>
    <w:rsid w:val="008013DE"/>
    <w:rsid w:val="00805D40"/>
    <w:rsid w:val="0080634A"/>
    <w:rsid w:val="00812C3C"/>
    <w:rsid w:val="00812E57"/>
    <w:rsid w:val="008204C1"/>
    <w:rsid w:val="008223B9"/>
    <w:rsid w:val="00830E34"/>
    <w:rsid w:val="008329EA"/>
    <w:rsid w:val="00833161"/>
    <w:rsid w:val="008352CC"/>
    <w:rsid w:val="00836EFC"/>
    <w:rsid w:val="00841443"/>
    <w:rsid w:val="00846938"/>
    <w:rsid w:val="00846A05"/>
    <w:rsid w:val="00856AEE"/>
    <w:rsid w:val="00856B0C"/>
    <w:rsid w:val="00864813"/>
    <w:rsid w:val="00867D16"/>
    <w:rsid w:val="0087125E"/>
    <w:rsid w:val="00877633"/>
    <w:rsid w:val="0088078A"/>
    <w:rsid w:val="00881B88"/>
    <w:rsid w:val="008A2183"/>
    <w:rsid w:val="008A6769"/>
    <w:rsid w:val="008B1E89"/>
    <w:rsid w:val="008C05EE"/>
    <w:rsid w:val="008C0F87"/>
    <w:rsid w:val="008C3A53"/>
    <w:rsid w:val="008C3A8F"/>
    <w:rsid w:val="008D2DCF"/>
    <w:rsid w:val="008D4075"/>
    <w:rsid w:val="008D6C29"/>
    <w:rsid w:val="008D6D3A"/>
    <w:rsid w:val="008E213F"/>
    <w:rsid w:val="008E43E9"/>
    <w:rsid w:val="008E4528"/>
    <w:rsid w:val="008F1316"/>
    <w:rsid w:val="008F1393"/>
    <w:rsid w:val="00906C33"/>
    <w:rsid w:val="00911288"/>
    <w:rsid w:val="00911F0E"/>
    <w:rsid w:val="009235A9"/>
    <w:rsid w:val="00927A00"/>
    <w:rsid w:val="00931213"/>
    <w:rsid w:val="00942AD5"/>
    <w:rsid w:val="0094785E"/>
    <w:rsid w:val="00947DEA"/>
    <w:rsid w:val="00952F7D"/>
    <w:rsid w:val="00955E1A"/>
    <w:rsid w:val="00973B87"/>
    <w:rsid w:val="0097513F"/>
    <w:rsid w:val="00985AA6"/>
    <w:rsid w:val="00986AEE"/>
    <w:rsid w:val="009902D0"/>
    <w:rsid w:val="009917E9"/>
    <w:rsid w:val="009A2622"/>
    <w:rsid w:val="009A380C"/>
    <w:rsid w:val="009A4AAA"/>
    <w:rsid w:val="009A5323"/>
    <w:rsid w:val="009A6172"/>
    <w:rsid w:val="009B1864"/>
    <w:rsid w:val="009B2968"/>
    <w:rsid w:val="009B72D4"/>
    <w:rsid w:val="009C0657"/>
    <w:rsid w:val="009C4E95"/>
    <w:rsid w:val="009C67CC"/>
    <w:rsid w:val="009C6BC7"/>
    <w:rsid w:val="009C6CD4"/>
    <w:rsid w:val="009C7090"/>
    <w:rsid w:val="009D1689"/>
    <w:rsid w:val="009D1DD2"/>
    <w:rsid w:val="009D3802"/>
    <w:rsid w:val="009D42AE"/>
    <w:rsid w:val="009D4923"/>
    <w:rsid w:val="009E03FE"/>
    <w:rsid w:val="009E1EE3"/>
    <w:rsid w:val="009E2938"/>
    <w:rsid w:val="009E4E76"/>
    <w:rsid w:val="009F458A"/>
    <w:rsid w:val="009F7597"/>
    <w:rsid w:val="009F75FF"/>
    <w:rsid w:val="00A005C6"/>
    <w:rsid w:val="00A00D7C"/>
    <w:rsid w:val="00A00E0D"/>
    <w:rsid w:val="00A012A4"/>
    <w:rsid w:val="00A059BB"/>
    <w:rsid w:val="00A07DCE"/>
    <w:rsid w:val="00A123DD"/>
    <w:rsid w:val="00A15326"/>
    <w:rsid w:val="00A17295"/>
    <w:rsid w:val="00A17B47"/>
    <w:rsid w:val="00A23B7D"/>
    <w:rsid w:val="00A25031"/>
    <w:rsid w:val="00A25A84"/>
    <w:rsid w:val="00A32EF6"/>
    <w:rsid w:val="00A341E6"/>
    <w:rsid w:val="00A36EE7"/>
    <w:rsid w:val="00A370DC"/>
    <w:rsid w:val="00A4530D"/>
    <w:rsid w:val="00A55E5C"/>
    <w:rsid w:val="00A568A4"/>
    <w:rsid w:val="00A602AF"/>
    <w:rsid w:val="00A60C8D"/>
    <w:rsid w:val="00A64F96"/>
    <w:rsid w:val="00A6790C"/>
    <w:rsid w:val="00A73D98"/>
    <w:rsid w:val="00A751FD"/>
    <w:rsid w:val="00A76C29"/>
    <w:rsid w:val="00A80475"/>
    <w:rsid w:val="00A85CFA"/>
    <w:rsid w:val="00A86D51"/>
    <w:rsid w:val="00A90A0A"/>
    <w:rsid w:val="00A91313"/>
    <w:rsid w:val="00A951C9"/>
    <w:rsid w:val="00A95B24"/>
    <w:rsid w:val="00AA25C2"/>
    <w:rsid w:val="00AA3836"/>
    <w:rsid w:val="00AB4A1B"/>
    <w:rsid w:val="00AB6943"/>
    <w:rsid w:val="00AC1484"/>
    <w:rsid w:val="00AC3A7A"/>
    <w:rsid w:val="00AC69AE"/>
    <w:rsid w:val="00AC7659"/>
    <w:rsid w:val="00AD3BE0"/>
    <w:rsid w:val="00AD6F46"/>
    <w:rsid w:val="00AE00EB"/>
    <w:rsid w:val="00AE11D2"/>
    <w:rsid w:val="00AE1839"/>
    <w:rsid w:val="00AE2317"/>
    <w:rsid w:val="00AE2F0F"/>
    <w:rsid w:val="00AF00D5"/>
    <w:rsid w:val="00AF2798"/>
    <w:rsid w:val="00AF4541"/>
    <w:rsid w:val="00AF694E"/>
    <w:rsid w:val="00B03E2A"/>
    <w:rsid w:val="00B04F7B"/>
    <w:rsid w:val="00B05439"/>
    <w:rsid w:val="00B102D5"/>
    <w:rsid w:val="00B1073F"/>
    <w:rsid w:val="00B12C45"/>
    <w:rsid w:val="00B14F02"/>
    <w:rsid w:val="00B17DAC"/>
    <w:rsid w:val="00B236CC"/>
    <w:rsid w:val="00B245EE"/>
    <w:rsid w:val="00B2465F"/>
    <w:rsid w:val="00B26FB5"/>
    <w:rsid w:val="00B30861"/>
    <w:rsid w:val="00B3422C"/>
    <w:rsid w:val="00B34ED9"/>
    <w:rsid w:val="00B40323"/>
    <w:rsid w:val="00B44297"/>
    <w:rsid w:val="00B53114"/>
    <w:rsid w:val="00B542D3"/>
    <w:rsid w:val="00B5584C"/>
    <w:rsid w:val="00B576DA"/>
    <w:rsid w:val="00B60116"/>
    <w:rsid w:val="00B62340"/>
    <w:rsid w:val="00B664A6"/>
    <w:rsid w:val="00B67896"/>
    <w:rsid w:val="00B678EF"/>
    <w:rsid w:val="00B70E32"/>
    <w:rsid w:val="00B727AC"/>
    <w:rsid w:val="00B738F1"/>
    <w:rsid w:val="00B8065C"/>
    <w:rsid w:val="00B814C0"/>
    <w:rsid w:val="00B81863"/>
    <w:rsid w:val="00B8289F"/>
    <w:rsid w:val="00B83834"/>
    <w:rsid w:val="00B83BB6"/>
    <w:rsid w:val="00B86D91"/>
    <w:rsid w:val="00B90697"/>
    <w:rsid w:val="00B92FA8"/>
    <w:rsid w:val="00B97A25"/>
    <w:rsid w:val="00BA0092"/>
    <w:rsid w:val="00BA1AEB"/>
    <w:rsid w:val="00BA2D1E"/>
    <w:rsid w:val="00BA750B"/>
    <w:rsid w:val="00BB06BD"/>
    <w:rsid w:val="00BB464D"/>
    <w:rsid w:val="00BB50DE"/>
    <w:rsid w:val="00BC0ED7"/>
    <w:rsid w:val="00BC6CAC"/>
    <w:rsid w:val="00BD3859"/>
    <w:rsid w:val="00BD5CDF"/>
    <w:rsid w:val="00BE2AFA"/>
    <w:rsid w:val="00BE44AB"/>
    <w:rsid w:val="00BE48D2"/>
    <w:rsid w:val="00BF1903"/>
    <w:rsid w:val="00BF36AF"/>
    <w:rsid w:val="00C026F6"/>
    <w:rsid w:val="00C05CEC"/>
    <w:rsid w:val="00C10A7A"/>
    <w:rsid w:val="00C114B7"/>
    <w:rsid w:val="00C14299"/>
    <w:rsid w:val="00C24A62"/>
    <w:rsid w:val="00C3007A"/>
    <w:rsid w:val="00C302F2"/>
    <w:rsid w:val="00C323A7"/>
    <w:rsid w:val="00C32D0E"/>
    <w:rsid w:val="00C35170"/>
    <w:rsid w:val="00C3667A"/>
    <w:rsid w:val="00C377CE"/>
    <w:rsid w:val="00C46C68"/>
    <w:rsid w:val="00C510EA"/>
    <w:rsid w:val="00C532EB"/>
    <w:rsid w:val="00C561A6"/>
    <w:rsid w:val="00C6107A"/>
    <w:rsid w:val="00C672FC"/>
    <w:rsid w:val="00C729FA"/>
    <w:rsid w:val="00C74F70"/>
    <w:rsid w:val="00C75A24"/>
    <w:rsid w:val="00C8127F"/>
    <w:rsid w:val="00C85222"/>
    <w:rsid w:val="00C95220"/>
    <w:rsid w:val="00C96429"/>
    <w:rsid w:val="00CA11A5"/>
    <w:rsid w:val="00CA1F1C"/>
    <w:rsid w:val="00CA4BBF"/>
    <w:rsid w:val="00CB1C8C"/>
    <w:rsid w:val="00CB234F"/>
    <w:rsid w:val="00CC1E01"/>
    <w:rsid w:val="00CC22D8"/>
    <w:rsid w:val="00CD05E9"/>
    <w:rsid w:val="00CD47FA"/>
    <w:rsid w:val="00CD7A84"/>
    <w:rsid w:val="00CE2F84"/>
    <w:rsid w:val="00CE3016"/>
    <w:rsid w:val="00CE52F8"/>
    <w:rsid w:val="00CE6068"/>
    <w:rsid w:val="00CE6F80"/>
    <w:rsid w:val="00CF2A26"/>
    <w:rsid w:val="00CF2E22"/>
    <w:rsid w:val="00D01D16"/>
    <w:rsid w:val="00D12174"/>
    <w:rsid w:val="00D1507B"/>
    <w:rsid w:val="00D1742C"/>
    <w:rsid w:val="00D23E35"/>
    <w:rsid w:val="00D26240"/>
    <w:rsid w:val="00D308C8"/>
    <w:rsid w:val="00D3300C"/>
    <w:rsid w:val="00D36016"/>
    <w:rsid w:val="00D37087"/>
    <w:rsid w:val="00D404B3"/>
    <w:rsid w:val="00D4106B"/>
    <w:rsid w:val="00D450A9"/>
    <w:rsid w:val="00D46CA6"/>
    <w:rsid w:val="00D47A29"/>
    <w:rsid w:val="00D51461"/>
    <w:rsid w:val="00D564E6"/>
    <w:rsid w:val="00D57054"/>
    <w:rsid w:val="00D61B2F"/>
    <w:rsid w:val="00D64C06"/>
    <w:rsid w:val="00D652B8"/>
    <w:rsid w:val="00D67BDA"/>
    <w:rsid w:val="00D7076C"/>
    <w:rsid w:val="00D7188D"/>
    <w:rsid w:val="00D772B2"/>
    <w:rsid w:val="00D8743C"/>
    <w:rsid w:val="00D94D2C"/>
    <w:rsid w:val="00DA5F75"/>
    <w:rsid w:val="00DA6849"/>
    <w:rsid w:val="00DB0233"/>
    <w:rsid w:val="00DB1BCC"/>
    <w:rsid w:val="00DB3134"/>
    <w:rsid w:val="00DB3D2C"/>
    <w:rsid w:val="00DB5978"/>
    <w:rsid w:val="00DB63D3"/>
    <w:rsid w:val="00DC3F4F"/>
    <w:rsid w:val="00DD2A94"/>
    <w:rsid w:val="00DD4D6F"/>
    <w:rsid w:val="00DE15E5"/>
    <w:rsid w:val="00DE2289"/>
    <w:rsid w:val="00DE4837"/>
    <w:rsid w:val="00DE75CF"/>
    <w:rsid w:val="00DF279F"/>
    <w:rsid w:val="00DF59F3"/>
    <w:rsid w:val="00DF7EC7"/>
    <w:rsid w:val="00E00729"/>
    <w:rsid w:val="00E06032"/>
    <w:rsid w:val="00E06240"/>
    <w:rsid w:val="00E0749F"/>
    <w:rsid w:val="00E107F9"/>
    <w:rsid w:val="00E11CB6"/>
    <w:rsid w:val="00E157F3"/>
    <w:rsid w:val="00E162AD"/>
    <w:rsid w:val="00E174ED"/>
    <w:rsid w:val="00E20446"/>
    <w:rsid w:val="00E207B0"/>
    <w:rsid w:val="00E24306"/>
    <w:rsid w:val="00E319C3"/>
    <w:rsid w:val="00E34468"/>
    <w:rsid w:val="00E34E37"/>
    <w:rsid w:val="00E44B70"/>
    <w:rsid w:val="00E450E7"/>
    <w:rsid w:val="00E455CF"/>
    <w:rsid w:val="00E607DA"/>
    <w:rsid w:val="00E64B05"/>
    <w:rsid w:val="00E73CD0"/>
    <w:rsid w:val="00E81B27"/>
    <w:rsid w:val="00E832AC"/>
    <w:rsid w:val="00E83DF1"/>
    <w:rsid w:val="00E85094"/>
    <w:rsid w:val="00E86111"/>
    <w:rsid w:val="00E9121A"/>
    <w:rsid w:val="00E91D55"/>
    <w:rsid w:val="00E92B40"/>
    <w:rsid w:val="00E95564"/>
    <w:rsid w:val="00EA2AFC"/>
    <w:rsid w:val="00EA4A50"/>
    <w:rsid w:val="00EA5293"/>
    <w:rsid w:val="00EB1AB1"/>
    <w:rsid w:val="00EB7D00"/>
    <w:rsid w:val="00EC1D56"/>
    <w:rsid w:val="00EC2050"/>
    <w:rsid w:val="00EC539A"/>
    <w:rsid w:val="00EC6451"/>
    <w:rsid w:val="00ED5BDB"/>
    <w:rsid w:val="00EE07B5"/>
    <w:rsid w:val="00EF475B"/>
    <w:rsid w:val="00F02C07"/>
    <w:rsid w:val="00F03C11"/>
    <w:rsid w:val="00F056DB"/>
    <w:rsid w:val="00F07C2D"/>
    <w:rsid w:val="00F139B1"/>
    <w:rsid w:val="00F1527E"/>
    <w:rsid w:val="00F16A9B"/>
    <w:rsid w:val="00F16DB7"/>
    <w:rsid w:val="00F2528A"/>
    <w:rsid w:val="00F318E2"/>
    <w:rsid w:val="00F35CF2"/>
    <w:rsid w:val="00F37532"/>
    <w:rsid w:val="00F42856"/>
    <w:rsid w:val="00F42D82"/>
    <w:rsid w:val="00F4393B"/>
    <w:rsid w:val="00F43A55"/>
    <w:rsid w:val="00F50FEF"/>
    <w:rsid w:val="00F62F6B"/>
    <w:rsid w:val="00F67006"/>
    <w:rsid w:val="00F70158"/>
    <w:rsid w:val="00F727E5"/>
    <w:rsid w:val="00F75580"/>
    <w:rsid w:val="00F81751"/>
    <w:rsid w:val="00F81D66"/>
    <w:rsid w:val="00F81E8A"/>
    <w:rsid w:val="00F8208D"/>
    <w:rsid w:val="00F858E0"/>
    <w:rsid w:val="00F87530"/>
    <w:rsid w:val="00F922D4"/>
    <w:rsid w:val="00F97864"/>
    <w:rsid w:val="00FA0868"/>
    <w:rsid w:val="00FB574A"/>
    <w:rsid w:val="00FC0CCA"/>
    <w:rsid w:val="00FC4B1F"/>
    <w:rsid w:val="00FC4BDF"/>
    <w:rsid w:val="00FC7B00"/>
    <w:rsid w:val="00FC7DF0"/>
    <w:rsid w:val="00FD1697"/>
    <w:rsid w:val="00FD1EF5"/>
    <w:rsid w:val="00FD2163"/>
    <w:rsid w:val="00FD45AE"/>
    <w:rsid w:val="00FD4A60"/>
    <w:rsid w:val="00FD6D2D"/>
    <w:rsid w:val="00FE08A7"/>
    <w:rsid w:val="00FE1E83"/>
    <w:rsid w:val="00FE7ADD"/>
    <w:rsid w:val="00FF3451"/>
    <w:rsid w:val="00FF3E75"/>
    <w:rsid w:val="00FF635C"/>
    <w:rsid w:val="00FF7A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A62D0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nhideWhenUsed="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6"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DF59F3"/>
  </w:style>
  <w:style w:type="paragraph" w:styleId="Heading1">
    <w:name w:val="heading 1"/>
    <w:basedOn w:val="Normal"/>
    <w:next w:val="Normal"/>
    <w:link w:val="Heading1Char"/>
    <w:qFormat/>
    <w:rsid w:val="001F05D4"/>
    <w:pPr>
      <w:outlineLvl w:val="0"/>
    </w:pPr>
    <w:rPr>
      <w:rFonts w:ascii="Tahoma" w:hAnsi="Tahoma"/>
      <w:b/>
      <w:color w:val="0070C0"/>
      <w:sz w:val="80"/>
      <w:szCs w:val="80"/>
    </w:rPr>
  </w:style>
  <w:style w:type="paragraph" w:styleId="Heading2">
    <w:name w:val="heading 2"/>
    <w:basedOn w:val="Normal"/>
    <w:next w:val="Normal"/>
    <w:link w:val="Heading2Char"/>
    <w:uiPriority w:val="1"/>
    <w:qFormat/>
    <w:rsid w:val="009B72D4"/>
    <w:pPr>
      <w:outlineLvl w:val="1"/>
    </w:pPr>
    <w:rPr>
      <w:rFonts w:asciiTheme="majorHAnsi" w:hAnsiTheme="majorHAnsi"/>
      <w:sz w:val="36"/>
      <w:szCs w:val="36"/>
    </w:rPr>
  </w:style>
  <w:style w:type="paragraph" w:styleId="Heading3">
    <w:name w:val="heading 3"/>
    <w:basedOn w:val="Normal"/>
    <w:next w:val="Normal"/>
    <w:link w:val="Heading3Char"/>
    <w:uiPriority w:val="2"/>
    <w:qFormat/>
    <w:rsid w:val="000B103E"/>
    <w:pPr>
      <w:spacing w:before="360"/>
      <w:jc w:val="center"/>
      <w:outlineLvl w:val="2"/>
    </w:pPr>
    <w:rPr>
      <w:rFonts w:asciiTheme="majorHAnsi" w:hAnsiTheme="majorHAnsi"/>
      <w:b/>
      <w:color w:val="002060"/>
      <w:sz w:val="44"/>
      <w:szCs w:val="36"/>
    </w:rPr>
  </w:style>
  <w:style w:type="paragraph" w:styleId="Heading4">
    <w:name w:val="heading 4"/>
    <w:basedOn w:val="Normal"/>
    <w:next w:val="Normal"/>
    <w:link w:val="Heading4Char"/>
    <w:uiPriority w:val="3"/>
    <w:qFormat/>
    <w:rsid w:val="009B72D4"/>
    <w:pPr>
      <w:ind w:left="567" w:right="567"/>
      <w:jc w:val="center"/>
      <w:outlineLvl w:val="3"/>
    </w:pPr>
    <w:rPr>
      <w:b/>
      <w:sz w:val="80"/>
    </w:rPr>
  </w:style>
  <w:style w:type="paragraph" w:styleId="Heading5">
    <w:name w:val="heading 5"/>
    <w:basedOn w:val="Text"/>
    <w:next w:val="Normal"/>
    <w:link w:val="Heading5Char"/>
    <w:uiPriority w:val="4"/>
    <w:qFormat/>
    <w:rsid w:val="00FD1EF5"/>
    <w:pPr>
      <w:spacing w:before="240"/>
      <w:outlineLvl w:val="4"/>
    </w:pPr>
    <w:rPr>
      <w:b/>
      <w:caps/>
      <w:color w:val="339966"/>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raphicAnchor">
    <w:name w:val="Graphic Anchor"/>
    <w:basedOn w:val="Normal"/>
    <w:uiPriority w:val="8"/>
    <w:qFormat/>
    <w:rsid w:val="00A602AF"/>
    <w:rPr>
      <w:sz w:val="10"/>
    </w:rPr>
  </w:style>
  <w:style w:type="table" w:styleId="TableGrid">
    <w:name w:val="Table Grid"/>
    <w:basedOn w:val="TableNormal"/>
    <w:uiPriority w:val="39"/>
    <w:rsid w:val="00A602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A602AF"/>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B72D4"/>
    <w:rPr>
      <w:rFonts w:ascii="Times New Roman" w:hAnsi="Times New Roman" w:cs="Times New Roman"/>
      <w:sz w:val="18"/>
      <w:szCs w:val="18"/>
    </w:rPr>
  </w:style>
  <w:style w:type="character" w:customStyle="1" w:styleId="Heading1Char">
    <w:name w:val="Heading 1 Char"/>
    <w:basedOn w:val="DefaultParagraphFont"/>
    <w:link w:val="Heading1"/>
    <w:rsid w:val="001F05D4"/>
    <w:rPr>
      <w:rFonts w:ascii="Tahoma" w:hAnsi="Tahoma"/>
      <w:b/>
      <w:color w:val="0070C0"/>
      <w:sz w:val="80"/>
      <w:szCs w:val="80"/>
    </w:rPr>
  </w:style>
  <w:style w:type="character" w:customStyle="1" w:styleId="Heading2Char">
    <w:name w:val="Heading 2 Char"/>
    <w:basedOn w:val="DefaultParagraphFont"/>
    <w:link w:val="Heading2"/>
    <w:uiPriority w:val="1"/>
    <w:rsid w:val="009B72D4"/>
    <w:rPr>
      <w:rFonts w:asciiTheme="majorHAnsi" w:hAnsiTheme="majorHAnsi"/>
      <w:sz w:val="36"/>
      <w:szCs w:val="36"/>
    </w:rPr>
  </w:style>
  <w:style w:type="paragraph" w:styleId="Header">
    <w:name w:val="header"/>
    <w:basedOn w:val="Normal"/>
    <w:link w:val="HeaderChar"/>
    <w:uiPriority w:val="99"/>
    <w:rsid w:val="00E832AC"/>
    <w:pPr>
      <w:tabs>
        <w:tab w:val="center" w:pos="4680"/>
        <w:tab w:val="right" w:pos="9360"/>
      </w:tabs>
      <w:jc w:val="right"/>
    </w:pPr>
    <w:rPr>
      <w:rFonts w:asciiTheme="majorHAnsi" w:hAnsiTheme="majorHAnsi"/>
      <w:sz w:val="20"/>
    </w:rPr>
  </w:style>
  <w:style w:type="character" w:customStyle="1" w:styleId="HeaderChar">
    <w:name w:val="Header Char"/>
    <w:basedOn w:val="DefaultParagraphFont"/>
    <w:link w:val="Header"/>
    <w:uiPriority w:val="99"/>
    <w:rsid w:val="00E832AC"/>
    <w:rPr>
      <w:rFonts w:asciiTheme="majorHAnsi" w:hAnsiTheme="majorHAnsi"/>
      <w:sz w:val="20"/>
    </w:rPr>
  </w:style>
  <w:style w:type="paragraph" w:styleId="Footer">
    <w:name w:val="footer"/>
    <w:basedOn w:val="Normal"/>
    <w:link w:val="FooterChar"/>
    <w:uiPriority w:val="99"/>
    <w:rsid w:val="00E832AC"/>
    <w:pPr>
      <w:tabs>
        <w:tab w:val="center" w:pos="4680"/>
        <w:tab w:val="right" w:pos="9360"/>
      </w:tabs>
      <w:ind w:right="360"/>
      <w:jc w:val="right"/>
    </w:pPr>
    <w:rPr>
      <w:rFonts w:asciiTheme="majorHAnsi" w:hAnsiTheme="majorHAnsi"/>
      <w:sz w:val="20"/>
    </w:rPr>
  </w:style>
  <w:style w:type="character" w:customStyle="1" w:styleId="FooterChar">
    <w:name w:val="Footer Char"/>
    <w:basedOn w:val="DefaultParagraphFont"/>
    <w:link w:val="Footer"/>
    <w:uiPriority w:val="99"/>
    <w:rsid w:val="00E832AC"/>
    <w:rPr>
      <w:rFonts w:asciiTheme="majorHAnsi" w:hAnsiTheme="majorHAnsi"/>
      <w:sz w:val="20"/>
    </w:rPr>
  </w:style>
  <w:style w:type="character" w:styleId="PageNumber">
    <w:name w:val="page number"/>
    <w:basedOn w:val="DefaultParagraphFont"/>
    <w:uiPriority w:val="99"/>
    <w:semiHidden/>
    <w:rsid w:val="009B2968"/>
  </w:style>
  <w:style w:type="character" w:customStyle="1" w:styleId="Heading3Char">
    <w:name w:val="Heading 3 Char"/>
    <w:basedOn w:val="DefaultParagraphFont"/>
    <w:link w:val="Heading3"/>
    <w:uiPriority w:val="2"/>
    <w:rsid w:val="000B103E"/>
    <w:rPr>
      <w:rFonts w:asciiTheme="majorHAnsi" w:hAnsiTheme="majorHAnsi"/>
      <w:b/>
      <w:color w:val="002060"/>
      <w:sz w:val="44"/>
      <w:szCs w:val="36"/>
    </w:rPr>
  </w:style>
  <w:style w:type="character" w:customStyle="1" w:styleId="Heading4Char">
    <w:name w:val="Heading 4 Char"/>
    <w:basedOn w:val="DefaultParagraphFont"/>
    <w:link w:val="Heading4"/>
    <w:uiPriority w:val="3"/>
    <w:rsid w:val="009B72D4"/>
    <w:rPr>
      <w:b/>
      <w:sz w:val="80"/>
    </w:rPr>
  </w:style>
  <w:style w:type="paragraph" w:customStyle="1" w:styleId="Text">
    <w:name w:val="Text"/>
    <w:basedOn w:val="Normal"/>
    <w:uiPriority w:val="5"/>
    <w:qFormat/>
    <w:rsid w:val="00110AD3"/>
    <w:pPr>
      <w:spacing w:after="120" w:line="276" w:lineRule="auto"/>
    </w:pPr>
    <w:rPr>
      <w:rFonts w:ascii="Tahoma" w:hAnsi="Tahoma"/>
      <w:sz w:val="22"/>
      <w:szCs w:val="28"/>
    </w:rPr>
  </w:style>
  <w:style w:type="paragraph" w:customStyle="1" w:styleId="ImageCaption">
    <w:name w:val="Image Caption"/>
    <w:basedOn w:val="Normal"/>
    <w:uiPriority w:val="6"/>
    <w:qFormat/>
    <w:rsid w:val="009B72D4"/>
    <w:pPr>
      <w:ind w:left="113"/>
    </w:pPr>
    <w:rPr>
      <w:i/>
      <w:color w:val="000000" w:themeColor="text1"/>
    </w:rPr>
  </w:style>
  <w:style w:type="character" w:customStyle="1" w:styleId="Heading5Char">
    <w:name w:val="Heading 5 Char"/>
    <w:basedOn w:val="DefaultParagraphFont"/>
    <w:link w:val="Heading5"/>
    <w:uiPriority w:val="4"/>
    <w:rsid w:val="00FD1EF5"/>
    <w:rPr>
      <w:rFonts w:ascii="Tahoma" w:hAnsi="Tahoma"/>
      <w:b/>
      <w:caps/>
      <w:color w:val="339966"/>
      <w:sz w:val="28"/>
      <w:szCs w:val="28"/>
    </w:rPr>
  </w:style>
  <w:style w:type="character" w:styleId="PlaceholderText">
    <w:name w:val="Placeholder Text"/>
    <w:basedOn w:val="DefaultParagraphFont"/>
    <w:uiPriority w:val="99"/>
    <w:semiHidden/>
    <w:rsid w:val="00A123DD"/>
    <w:rPr>
      <w:color w:val="808080"/>
    </w:rPr>
  </w:style>
  <w:style w:type="character" w:styleId="Hyperlink">
    <w:name w:val="Hyperlink"/>
    <w:basedOn w:val="DefaultParagraphFont"/>
    <w:uiPriority w:val="99"/>
    <w:semiHidden/>
    <w:rsid w:val="00650838"/>
    <w:rPr>
      <w:color w:val="0000FF" w:themeColor="hyperlink"/>
      <w:u w:val="single"/>
    </w:rPr>
  </w:style>
  <w:style w:type="character" w:styleId="UnresolvedMention">
    <w:name w:val="Unresolved Mention"/>
    <w:basedOn w:val="DefaultParagraphFont"/>
    <w:uiPriority w:val="99"/>
    <w:semiHidden/>
    <w:unhideWhenUsed/>
    <w:rsid w:val="00650838"/>
    <w:rPr>
      <w:color w:val="605E5C"/>
      <w:shd w:val="clear" w:color="auto" w:fill="E1DFDD"/>
    </w:rPr>
  </w:style>
  <w:style w:type="character" w:styleId="CommentReference">
    <w:name w:val="annotation reference"/>
    <w:basedOn w:val="DefaultParagraphFont"/>
    <w:uiPriority w:val="99"/>
    <w:semiHidden/>
    <w:rsid w:val="005A49E1"/>
    <w:rPr>
      <w:sz w:val="16"/>
      <w:szCs w:val="16"/>
    </w:rPr>
  </w:style>
  <w:style w:type="paragraph" w:styleId="CommentText">
    <w:name w:val="annotation text"/>
    <w:basedOn w:val="Normal"/>
    <w:link w:val="CommentTextChar"/>
    <w:uiPriority w:val="99"/>
    <w:semiHidden/>
    <w:rsid w:val="005A49E1"/>
    <w:rPr>
      <w:sz w:val="20"/>
      <w:szCs w:val="20"/>
    </w:rPr>
  </w:style>
  <w:style w:type="character" w:customStyle="1" w:styleId="CommentTextChar">
    <w:name w:val="Comment Text Char"/>
    <w:basedOn w:val="DefaultParagraphFont"/>
    <w:link w:val="CommentText"/>
    <w:uiPriority w:val="99"/>
    <w:semiHidden/>
    <w:rsid w:val="005A49E1"/>
    <w:rPr>
      <w:sz w:val="20"/>
      <w:szCs w:val="20"/>
    </w:rPr>
  </w:style>
  <w:style w:type="paragraph" w:styleId="CommentSubject">
    <w:name w:val="annotation subject"/>
    <w:basedOn w:val="CommentText"/>
    <w:next w:val="CommentText"/>
    <w:link w:val="CommentSubjectChar"/>
    <w:uiPriority w:val="99"/>
    <w:semiHidden/>
    <w:unhideWhenUsed/>
    <w:rsid w:val="005A49E1"/>
    <w:rPr>
      <w:b/>
      <w:bCs/>
    </w:rPr>
  </w:style>
  <w:style w:type="character" w:customStyle="1" w:styleId="CommentSubjectChar">
    <w:name w:val="Comment Subject Char"/>
    <w:basedOn w:val="CommentTextChar"/>
    <w:link w:val="CommentSubject"/>
    <w:uiPriority w:val="99"/>
    <w:semiHidden/>
    <w:rsid w:val="005A49E1"/>
    <w:rPr>
      <w:b/>
      <w:bCs/>
      <w:sz w:val="20"/>
      <w:szCs w:val="20"/>
    </w:rPr>
  </w:style>
  <w:style w:type="paragraph" w:styleId="ListParagraph">
    <w:name w:val="List Paragraph"/>
    <w:basedOn w:val="Normal"/>
    <w:uiPriority w:val="34"/>
    <w:qFormat/>
    <w:rsid w:val="0047654B"/>
    <w:pPr>
      <w:ind w:left="720"/>
      <w:contextualSpacing/>
    </w:pPr>
  </w:style>
  <w:style w:type="character" w:customStyle="1" w:styleId="color20">
    <w:name w:val="color_20"/>
    <w:basedOn w:val="DefaultParagraphFont"/>
    <w:rsid w:val="00F97864"/>
  </w:style>
  <w:style w:type="character" w:styleId="FollowedHyperlink">
    <w:name w:val="FollowedHyperlink"/>
    <w:basedOn w:val="DefaultParagraphFont"/>
    <w:uiPriority w:val="99"/>
    <w:semiHidden/>
    <w:rsid w:val="00AC7659"/>
    <w:rPr>
      <w:color w:val="FF00FF" w:themeColor="followedHyperlink"/>
      <w:u w:val="single"/>
    </w:rPr>
  </w:style>
  <w:style w:type="character" w:customStyle="1" w:styleId="nopdf">
    <w:name w:val="nopdf"/>
    <w:basedOn w:val="DefaultParagraphFont"/>
    <w:rsid w:val="009A4AAA"/>
  </w:style>
  <w:style w:type="character" w:styleId="Strong">
    <w:name w:val="Strong"/>
    <w:basedOn w:val="DefaultParagraphFont"/>
    <w:uiPriority w:val="22"/>
    <w:qFormat/>
    <w:rsid w:val="001A600C"/>
    <w:rPr>
      <w:b/>
      <w:bCs/>
    </w:rPr>
  </w:style>
  <w:style w:type="paragraph" w:styleId="Title">
    <w:name w:val="Title"/>
    <w:basedOn w:val="Normal"/>
    <w:next w:val="Normal"/>
    <w:link w:val="TitleChar"/>
    <w:uiPriority w:val="10"/>
    <w:qFormat/>
    <w:rsid w:val="00E81B27"/>
    <w:pPr>
      <w:spacing w:line="204" w:lineRule="auto"/>
    </w:pPr>
    <w:rPr>
      <w:rFonts w:ascii="Twentieth Century" w:eastAsia="Twentieth Century" w:hAnsi="Twentieth Century" w:cs="Twentieth Century"/>
      <w:smallCaps/>
      <w:color w:val="134770"/>
      <w:sz w:val="72"/>
      <w:szCs w:val="72"/>
    </w:rPr>
  </w:style>
  <w:style w:type="character" w:customStyle="1" w:styleId="TitleChar">
    <w:name w:val="Title Char"/>
    <w:basedOn w:val="DefaultParagraphFont"/>
    <w:link w:val="Title"/>
    <w:uiPriority w:val="10"/>
    <w:rsid w:val="00E81B27"/>
    <w:rPr>
      <w:rFonts w:ascii="Twentieth Century" w:eastAsia="Twentieth Century" w:hAnsi="Twentieth Century" w:cs="Twentieth Century"/>
      <w:smallCaps/>
      <w:color w:val="134770"/>
      <w:sz w:val="72"/>
      <w:szCs w:val="72"/>
    </w:rPr>
  </w:style>
  <w:style w:type="table" w:styleId="TableGridLight">
    <w:name w:val="Grid Table Light"/>
    <w:basedOn w:val="TableNormal"/>
    <w:uiPriority w:val="40"/>
    <w:rsid w:val="00E81B27"/>
    <w:rPr>
      <w:rFonts w:ascii="Twentieth Century" w:eastAsia="Twentieth Century" w:hAnsi="Twentieth Century" w:cs="Twentieth Century"/>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pf0">
    <w:name w:val="pf0"/>
    <w:basedOn w:val="Normal"/>
    <w:rsid w:val="000131AA"/>
    <w:pPr>
      <w:spacing w:before="100" w:beforeAutospacing="1" w:after="100" w:afterAutospacing="1"/>
    </w:pPr>
    <w:rPr>
      <w:rFonts w:ascii="Times New Roman" w:eastAsia="Times New Roman" w:hAnsi="Times New Roman" w:cs="Times New Roman"/>
    </w:rPr>
  </w:style>
  <w:style w:type="character" w:customStyle="1" w:styleId="cf01">
    <w:name w:val="cf01"/>
    <w:basedOn w:val="DefaultParagraphFont"/>
    <w:rsid w:val="000131AA"/>
    <w:rPr>
      <w:rFonts w:ascii="Segoe UI" w:hAnsi="Segoe UI" w:cs="Segoe UI" w:hint="default"/>
      <w:b/>
      <w:bCs/>
      <w:color w:val="737373"/>
      <w:sz w:val="18"/>
      <w:szCs w:val="18"/>
      <w:shd w:val="clear" w:color="auto" w:fill="FFFFFF"/>
    </w:rPr>
  </w:style>
  <w:style w:type="character" w:customStyle="1" w:styleId="cf11">
    <w:name w:val="cf11"/>
    <w:basedOn w:val="DefaultParagraphFont"/>
    <w:rsid w:val="000131AA"/>
    <w:rPr>
      <w:rFonts w:ascii="Segoe UI" w:hAnsi="Segoe UI" w:cs="Segoe UI" w:hint="default"/>
      <w:color w:val="737373"/>
      <w:sz w:val="18"/>
      <w:szCs w:val="18"/>
      <w:shd w:val="clear" w:color="auto" w:fill="FFFFFF"/>
    </w:rPr>
  </w:style>
  <w:style w:type="character" w:customStyle="1" w:styleId="cf21">
    <w:name w:val="cf21"/>
    <w:basedOn w:val="DefaultParagraphFont"/>
    <w:rsid w:val="000131AA"/>
    <w:rPr>
      <w:rFonts w:ascii="Segoe UI" w:hAnsi="Segoe UI" w:cs="Segoe UI" w:hint="default"/>
      <w:sz w:val="18"/>
      <w:szCs w:val="18"/>
    </w:rPr>
  </w:style>
  <w:style w:type="table" w:styleId="ListTable3-Accent5">
    <w:name w:val="List Table 3 Accent 5"/>
    <w:basedOn w:val="TableNormal"/>
    <w:uiPriority w:val="48"/>
    <w:rsid w:val="007C12C6"/>
    <w:tblPr>
      <w:tblStyleRowBandSize w:val="1"/>
      <w:tblStyleColBandSize w:val="1"/>
      <w:tblBorders>
        <w:top w:val="single" w:sz="4" w:space="0" w:color="004B67" w:themeColor="accent5"/>
        <w:left w:val="single" w:sz="4" w:space="0" w:color="004B67" w:themeColor="accent5"/>
        <w:bottom w:val="single" w:sz="4" w:space="0" w:color="004B67" w:themeColor="accent5"/>
        <w:right w:val="single" w:sz="4" w:space="0" w:color="004B67" w:themeColor="accent5"/>
      </w:tblBorders>
    </w:tblPr>
    <w:tblStylePr w:type="firstRow">
      <w:rPr>
        <w:b/>
        <w:bCs/>
        <w:color w:val="FFFFFF" w:themeColor="background1"/>
      </w:rPr>
      <w:tblPr/>
      <w:tcPr>
        <w:shd w:val="clear" w:color="auto" w:fill="004B67" w:themeFill="accent5"/>
      </w:tcPr>
    </w:tblStylePr>
    <w:tblStylePr w:type="lastRow">
      <w:rPr>
        <w:b/>
        <w:bCs/>
      </w:rPr>
      <w:tblPr/>
      <w:tcPr>
        <w:tcBorders>
          <w:top w:val="double" w:sz="4" w:space="0" w:color="004B67"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4B67" w:themeColor="accent5"/>
          <w:right w:val="single" w:sz="4" w:space="0" w:color="004B67" w:themeColor="accent5"/>
        </w:tcBorders>
      </w:tcPr>
    </w:tblStylePr>
    <w:tblStylePr w:type="band1Horz">
      <w:tblPr/>
      <w:tcPr>
        <w:tcBorders>
          <w:top w:val="single" w:sz="4" w:space="0" w:color="004B67" w:themeColor="accent5"/>
          <w:bottom w:val="single" w:sz="4" w:space="0" w:color="004B67"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4B67" w:themeColor="accent5"/>
          <w:left w:val="nil"/>
        </w:tcBorders>
      </w:tcPr>
    </w:tblStylePr>
    <w:tblStylePr w:type="swCell">
      <w:tblPr/>
      <w:tcPr>
        <w:tcBorders>
          <w:top w:val="double" w:sz="4" w:space="0" w:color="004B67" w:themeColor="accent5"/>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73762">
      <w:bodyDiv w:val="1"/>
      <w:marLeft w:val="0"/>
      <w:marRight w:val="0"/>
      <w:marTop w:val="0"/>
      <w:marBottom w:val="0"/>
      <w:divBdr>
        <w:top w:val="none" w:sz="0" w:space="0" w:color="auto"/>
        <w:left w:val="none" w:sz="0" w:space="0" w:color="auto"/>
        <w:bottom w:val="none" w:sz="0" w:space="0" w:color="auto"/>
        <w:right w:val="none" w:sz="0" w:space="0" w:color="auto"/>
      </w:divBdr>
    </w:div>
    <w:div w:id="1048338924">
      <w:bodyDiv w:val="1"/>
      <w:marLeft w:val="0"/>
      <w:marRight w:val="0"/>
      <w:marTop w:val="0"/>
      <w:marBottom w:val="0"/>
      <w:divBdr>
        <w:top w:val="none" w:sz="0" w:space="0" w:color="auto"/>
        <w:left w:val="none" w:sz="0" w:space="0" w:color="auto"/>
        <w:bottom w:val="none" w:sz="0" w:space="0" w:color="auto"/>
        <w:right w:val="none" w:sz="0" w:space="0" w:color="auto"/>
      </w:divBdr>
    </w:div>
    <w:div w:id="1461025659">
      <w:bodyDiv w:val="1"/>
      <w:marLeft w:val="0"/>
      <w:marRight w:val="0"/>
      <w:marTop w:val="0"/>
      <w:marBottom w:val="0"/>
      <w:divBdr>
        <w:top w:val="none" w:sz="0" w:space="0" w:color="auto"/>
        <w:left w:val="none" w:sz="0" w:space="0" w:color="auto"/>
        <w:bottom w:val="none" w:sz="0" w:space="0" w:color="auto"/>
        <w:right w:val="none" w:sz="0" w:space="0" w:color="auto"/>
      </w:divBdr>
    </w:div>
    <w:div w:id="1591309040">
      <w:bodyDiv w:val="1"/>
      <w:marLeft w:val="0"/>
      <w:marRight w:val="0"/>
      <w:marTop w:val="0"/>
      <w:marBottom w:val="0"/>
      <w:divBdr>
        <w:top w:val="none" w:sz="0" w:space="0" w:color="auto"/>
        <w:left w:val="none" w:sz="0" w:space="0" w:color="auto"/>
        <w:bottom w:val="none" w:sz="0" w:space="0" w:color="auto"/>
        <w:right w:val="none" w:sz="0" w:space="0" w:color="auto"/>
      </w:divBdr>
      <w:divsChild>
        <w:div w:id="503477096">
          <w:marLeft w:val="0"/>
          <w:marRight w:val="0"/>
          <w:marTop w:val="0"/>
          <w:marBottom w:val="0"/>
          <w:divBdr>
            <w:top w:val="none" w:sz="0" w:space="0" w:color="auto"/>
            <w:left w:val="none" w:sz="0" w:space="0" w:color="auto"/>
            <w:bottom w:val="none" w:sz="0" w:space="0" w:color="auto"/>
            <w:right w:val="none" w:sz="0" w:space="0" w:color="auto"/>
          </w:divBdr>
          <w:divsChild>
            <w:div w:id="117029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538273">
      <w:bodyDiv w:val="1"/>
      <w:marLeft w:val="0"/>
      <w:marRight w:val="0"/>
      <w:marTop w:val="0"/>
      <w:marBottom w:val="0"/>
      <w:divBdr>
        <w:top w:val="none" w:sz="0" w:space="0" w:color="auto"/>
        <w:left w:val="none" w:sz="0" w:space="0" w:color="auto"/>
        <w:bottom w:val="none" w:sz="0" w:space="0" w:color="auto"/>
        <w:right w:val="none" w:sz="0" w:space="0" w:color="auto"/>
      </w:divBdr>
    </w:div>
    <w:div w:id="2072121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footer" Target="footer2.xml"/><Relationship Id="rId39" Type="http://schemas.openxmlformats.org/officeDocument/2006/relationships/image" Target="media/image19.png"/><Relationship Id="rId21" Type="http://schemas.openxmlformats.org/officeDocument/2006/relationships/image" Target="media/image8.png"/><Relationship Id="rId34" Type="http://schemas.openxmlformats.org/officeDocument/2006/relationships/image" Target="media/image15.jpeg"/><Relationship Id="rId42" Type="http://schemas.openxmlformats.org/officeDocument/2006/relationships/image" Target="media/image22.svg"/><Relationship Id="rId47" Type="http://schemas.openxmlformats.org/officeDocument/2006/relationships/image" Target="media/image27.png"/><Relationship Id="rId50" Type="http://schemas.openxmlformats.org/officeDocument/2006/relationships/hyperlink" Target="https://www.kidsdata.org/region/1763/amador-county/summary" TargetMode="External"/><Relationship Id="rId55" Type="http://schemas.openxmlformats.org/officeDocument/2006/relationships/hyperlink" Target="https://www.kidsdata.org/topic/538/living-with-parents-10k/Bar"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footer" Target="footer1.xml"/><Relationship Id="rId33" Type="http://schemas.openxmlformats.org/officeDocument/2006/relationships/image" Target="media/image14.jpeg"/><Relationship Id="rId38" Type="http://schemas.openxmlformats.org/officeDocument/2006/relationships/image" Target="media/image18.png"/><Relationship Id="rId46" Type="http://schemas.openxmlformats.org/officeDocument/2006/relationships/image" Target="media/image26.svg"/><Relationship Id="rId59" Type="http://schemas.openxmlformats.org/officeDocument/2006/relationships/theme" Target="theme/theme1.xml"/><Relationship Id="rId2" Type="http://schemas.openxmlformats.org/officeDocument/2006/relationships/customXml" Target="../customXml/item2.xml"/><Relationship Id="rId16" Type="http://schemas.microsoft.com/office/2007/relationships/hdphoto" Target="media/hdphoto2.wdp"/><Relationship Id="rId20" Type="http://schemas.openxmlformats.org/officeDocument/2006/relationships/hyperlink" Target="http://www.sarahboxx.com" TargetMode="External"/><Relationship Id="rId29" Type="http://schemas.openxmlformats.org/officeDocument/2006/relationships/footer" Target="footer4.xml"/><Relationship Id="rId41" Type="http://schemas.openxmlformats.org/officeDocument/2006/relationships/image" Target="media/image21.png"/><Relationship Id="rId54" Type="http://schemas.openxmlformats.org/officeDocument/2006/relationships/hyperlink" Target="https://www.kidsdata.org/topic/33/child-population-race/pie"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eader" Target="header1.xml"/><Relationship Id="rId32" Type="http://schemas.openxmlformats.org/officeDocument/2006/relationships/image" Target="media/image13.jpeg"/><Relationship Id="rId37" Type="http://schemas.openxmlformats.org/officeDocument/2006/relationships/image" Target="media/image17.jpeg"/><Relationship Id="rId40" Type="http://schemas.openxmlformats.org/officeDocument/2006/relationships/image" Target="media/image20.svg"/><Relationship Id="rId45" Type="http://schemas.openxmlformats.org/officeDocument/2006/relationships/image" Target="media/image25.png"/><Relationship Id="rId53" Type="http://schemas.openxmlformats.org/officeDocument/2006/relationships/image" Target="media/image31.png"/><Relationship Id="rId58"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9.jpeg"/><Relationship Id="rId28" Type="http://schemas.openxmlformats.org/officeDocument/2006/relationships/footer" Target="footer3.xml"/><Relationship Id="rId36" Type="http://schemas.openxmlformats.org/officeDocument/2006/relationships/image" Target="media/image14.png"/><Relationship Id="rId49" Type="http://schemas.openxmlformats.org/officeDocument/2006/relationships/hyperlink" Target="https://www.sutterhealth.org/pdf/for-patients/chna/sah-2022-chna.pdf" TargetMode="External"/><Relationship Id="rId57" Type="http://schemas.openxmlformats.org/officeDocument/2006/relationships/footer" Target="footer5.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2.jpeg"/><Relationship Id="rId44" Type="http://schemas.openxmlformats.org/officeDocument/2006/relationships/image" Target="media/image24.svg"/><Relationship Id="rId52" Type="http://schemas.openxmlformats.org/officeDocument/2006/relationships/image" Target="media/image30.png"/><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07/relationships/hdphoto" Target="media/hdphoto1.wdp"/><Relationship Id="rId22" Type="http://schemas.microsoft.com/office/2007/relationships/hdphoto" Target="media/hdphoto3.wdp"/><Relationship Id="rId27" Type="http://schemas.openxmlformats.org/officeDocument/2006/relationships/header" Target="header2.xml"/><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3.png"/><Relationship Id="rId48" Type="http://schemas.openxmlformats.org/officeDocument/2006/relationships/image" Target="media/image28.svg"/><Relationship Id="rId56" Type="http://schemas.openxmlformats.org/officeDocument/2006/relationships/hyperlink" Target="https://www.amadorgov.org/home/showpublisheddocument/41310/637768217155430000" TargetMode="External"/><Relationship Id="rId8" Type="http://schemas.openxmlformats.org/officeDocument/2006/relationships/webSettings" Target="webSettings.xml"/><Relationship Id="rId51" Type="http://schemas.openxmlformats.org/officeDocument/2006/relationships/image" Target="media/image29.png"/><Relationship Id="rId3" Type="http://schemas.openxmlformats.org/officeDocument/2006/relationships/customXml" Target="../customXml/item3.xml"/></Relationships>
</file>

<file path=word/_rels/footer2.xml.rels><?xml version="1.0" encoding="UTF-8" standalone="yes"?>
<Relationships xmlns="http://schemas.openxmlformats.org/package/2006/relationships"><Relationship Id="rId1" Type="http://schemas.openxmlformats.org/officeDocument/2006/relationships/image" Target="media/image10.png"/></Relationships>
</file>

<file path=word/_rels/footer4.xml.rels><?xml version="1.0" encoding="UTF-8" standalone="yes"?>
<Relationships xmlns="http://schemas.openxmlformats.org/package/2006/relationships"><Relationship Id="rId1" Type="http://schemas.openxmlformats.org/officeDocument/2006/relationships/image" Target="media/image10.png"/></Relationships>
</file>

<file path=word/_rels/footer5.xml.rels><?xml version="1.0" encoding="UTF-8" standalone="yes"?>
<Relationships xmlns="http://schemas.openxmlformats.org/package/2006/relationships"><Relationship Id="rId1" Type="http://schemas.openxmlformats.org/officeDocument/2006/relationships/image" Target="media/image1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boxx\AppData\Roaming\Microsoft\Templates\Modern%20report.dotx" TargetMode="External"/></Relationships>
</file>

<file path=word/theme/theme1.xml><?xml version="1.0" encoding="utf-8"?>
<a:theme xmlns:a="http://schemas.openxmlformats.org/drawingml/2006/main" name="MR">
  <a:themeElements>
    <a:clrScheme name="Modern Report 1">
      <a:dk1>
        <a:srgbClr val="000000"/>
      </a:dk1>
      <a:lt1>
        <a:srgbClr val="FFFFFF"/>
      </a:lt1>
      <a:dk2>
        <a:srgbClr val="5E5E5E"/>
      </a:dk2>
      <a:lt2>
        <a:srgbClr val="D6D5D5"/>
      </a:lt2>
      <a:accent1>
        <a:srgbClr val="E2B80F"/>
      </a:accent1>
      <a:accent2>
        <a:srgbClr val="FF7900"/>
      </a:accent2>
      <a:accent3>
        <a:srgbClr val="007093"/>
      </a:accent3>
      <a:accent4>
        <a:srgbClr val="005C7C"/>
      </a:accent4>
      <a:accent5>
        <a:srgbClr val="004B67"/>
      </a:accent5>
      <a:accent6>
        <a:srgbClr val="002E44"/>
      </a:accent6>
      <a:hlink>
        <a:srgbClr val="0000FF"/>
      </a:hlink>
      <a:folHlink>
        <a:srgbClr val="FF00FF"/>
      </a:folHlink>
    </a:clrScheme>
    <a:fontScheme name="Custom 12">
      <a:majorFont>
        <a:latin typeface="Franklin Gothic Medium"/>
        <a:ea typeface=""/>
        <a:cs typeface=""/>
      </a:majorFont>
      <a:minorFont>
        <a:latin typeface="Book Antiqua"/>
        <a:ea typeface=""/>
        <a:cs typeface=""/>
      </a:minorFont>
    </a:fontScheme>
    <a:fmtScheme name="Whit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25400" cap="flat">
          <a:solidFill>
            <a:srgbClr val="000000"/>
          </a:solidFill>
          <a:prstDash val="solid"/>
          <a:miter lim="400000"/>
        </a:ln>
        <a:effectLst/>
        <a:sp3d/>
      </a:spPr>
      <a:bodyPr rot="0" spcFirstLastPara="1" vertOverflow="overflow" horzOverflow="overflow" vert="horz" wrap="square" lIns="38100" tIns="38100" rIns="38100" bIns="381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000" b="0" i="0" u="none" strike="noStrike" cap="none" spc="0" normalizeH="0" baseline="0">
            <a:ln>
              <a:noFill/>
            </a:ln>
            <a:solidFill>
              <a:srgbClr val="FFFFFF"/>
            </a:solidFill>
            <a:effectLst>
              <a:outerShdw blurRad="38100" dist="12700" dir="5400000" rotWithShape="0">
                <a:srgbClr val="000000">
                  <a:alpha val="50000"/>
                </a:srgbClr>
              </a:outerShdw>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381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200" b="0" i="0" u="none" strike="noStrike" cap="none" spc="0" normalizeH="0" baseline="0">
            <a:ln>
              <a:noFill/>
            </a:ln>
            <a:solidFill>
              <a:srgbClr val="000000"/>
            </a:solidFill>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extLst>
    <a:ext uri="{05A4C25C-085E-4340-85A3-A5531E510DB2}">
      <thm15:themeFamily xmlns:thm15="http://schemas.microsoft.com/office/thememl/2012/main" name="MR" id="{576F8857-8344-CC40-AE0E-EF60A6767544}" vid="{BDC92DF4-E7E1-0844-A1CD-530A464FD27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2" ma:contentTypeDescription="Create a new document." ma:contentTypeScope="" ma:versionID="fa6e671f1cd7e4d96ff9652be322dd5e">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4e2496f70b101db0b8013f30a071bbf7"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tatus xmlns="71af3243-3dd4-4a8d-8c0d-dd76da1f02a5">Not started</Status>
    <MediaServiceKeyPoints xmlns="71af3243-3dd4-4a8d-8c0d-dd76da1f02a5" xsi:nil="true"/>
  </documentManagement>
</p:properties>
</file>

<file path=customXml/itemProps1.xml><?xml version="1.0" encoding="utf-8"?>
<ds:datastoreItem xmlns:ds="http://schemas.openxmlformats.org/officeDocument/2006/customXml" ds:itemID="{64EEF748-28BC-4AC6-852A-F36B08042488}">
  <ds:schemaRefs>
    <ds:schemaRef ds:uri="http://schemas.openxmlformats.org/officeDocument/2006/bibliography"/>
  </ds:schemaRefs>
</ds:datastoreItem>
</file>

<file path=customXml/itemProps2.xml><?xml version="1.0" encoding="utf-8"?>
<ds:datastoreItem xmlns:ds="http://schemas.openxmlformats.org/officeDocument/2006/customXml" ds:itemID="{D209B3CA-0C8C-48D4-A94D-FB24C1AB21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E058DEA-A24B-4A4E-9EA4-6D86FDA62B5B}">
  <ds:schemaRefs>
    <ds:schemaRef ds:uri="http://schemas.microsoft.com/sharepoint/v3/contenttype/forms"/>
  </ds:schemaRefs>
</ds:datastoreItem>
</file>

<file path=customXml/itemProps4.xml><?xml version="1.0" encoding="utf-8"?>
<ds:datastoreItem xmlns:ds="http://schemas.openxmlformats.org/officeDocument/2006/customXml" ds:itemID="{E1E1983F-6286-415F-8BD0-D2570EFEFB27}">
  <ds:schemaRefs>
    <ds:schemaRef ds:uri="http://schemas.microsoft.com/office/2006/metadata/properties"/>
    <ds:schemaRef ds:uri="http://schemas.microsoft.com/office/infopath/2007/PartnerControls"/>
    <ds:schemaRef ds:uri="71af3243-3dd4-4a8d-8c0d-dd76da1f02a5"/>
  </ds:schemaRefs>
</ds:datastoreItem>
</file>

<file path=docProps/app.xml><?xml version="1.0" encoding="utf-8"?>
<Properties xmlns="http://schemas.openxmlformats.org/officeDocument/2006/extended-properties" xmlns:vt="http://schemas.openxmlformats.org/officeDocument/2006/docPropsVTypes">
  <Template>Modern report</Template>
  <TotalTime>0</TotalTime>
  <Pages>18</Pages>
  <Words>3822</Words>
  <Characters>21790</Characters>
  <Application>Microsoft Office Word</Application>
  <DocSecurity>0</DocSecurity>
  <Lines>181</Lines>
  <Paragraphs>51</Paragraphs>
  <ScaleCrop>false</ScaleCrop>
  <HeadingPairs>
    <vt:vector size="4" baseType="variant">
      <vt:variant>
        <vt:lpstr>Title</vt:lpstr>
      </vt:variant>
      <vt:variant>
        <vt:i4>1</vt:i4>
      </vt:variant>
      <vt:variant>
        <vt:lpstr>Headings</vt:lpstr>
      </vt:variant>
      <vt:variant>
        <vt:i4>45</vt:i4>
      </vt:variant>
    </vt:vector>
  </HeadingPairs>
  <TitlesOfParts>
    <vt:vector size="46" baseType="lpstr">
      <vt:lpstr/>
      <vt:lpstr/>
      <vt:lpstr>/First 5 Amador </vt:lpstr>
      <vt:lpstr>2023-2027 Strategic Plan</vt:lpstr>
      <vt:lpstr>    </vt:lpstr>
      <vt:lpstr>    </vt:lpstr>
      <vt:lpstr>    </vt:lpstr>
      <vt:lpstr>    </vt:lpstr>
      <vt:lpstr>    </vt:lpstr>
      <vt:lpstr>    </vt:lpstr>
      <vt:lpstr>    </vt:lpstr>
      <vt:lpstr>    </vt:lpstr>
      <vt:lpstr>    </vt:lpstr>
      <vt:lpstr>    </vt:lpstr>
      <vt:lpstr>    </vt:lpstr>
      <vt:lpstr>    </vt:lpstr>
      <vt:lpstr>    </vt:lpstr>
      <vt:lpstr>    </vt:lpstr>
      <vt:lpstr>    </vt:lpstr>
      <vt:lpstr>    </vt:lpstr>
      <vt:lpstr>    975 Broadway, Jackson, CA 95642 ~ (209) 257-1092</vt:lpstr>
      <vt:lpstr>        Principles, Framework, and Roles</vt:lpstr>
      <vt:lpstr>    Our vision paints a picture of what the future looks like as we achieve success.</vt:lpstr>
      <vt:lpstr>    Every child has someone to encourage them.  They achieve social and emotional sk</vt:lpstr>
      <vt:lpstr>    We have an effective, seamless process to identify kids with learning disabiliti</vt:lpstr>
      <vt:lpstr>    There are multi-generational opportunities, and group educational/ learning expe</vt:lpstr>
      <vt:lpstr>    There are safe spaces for families and children to connect and prepare children </vt:lpstr>
      <vt:lpstr>    We have communities where children and adults feel heard, intelligent, capable, </vt:lpstr>
      <vt:lpstr>    Child abuse is radically reduced. </vt:lpstr>
      <vt:lpstr>    People feel it's easier to ask for help and support, and there is no shame in do</vt:lpstr>
      <vt:lpstr>    There are more significant connections to each other, and a sense of community a</vt:lpstr>
      <vt:lpstr>    We increasingly recognize the diversity of our children; our communities are mor</vt:lpstr>
      <vt:lpstr>        Focus Areas, Goals, and Objectives</vt:lpstr>
      <vt:lpstr>        </vt:lpstr>
      <vt:lpstr>        Strategies and Activities</vt:lpstr>
      <vt:lpstr>        Evaluation – Purpose and Approach</vt:lpstr>
      <vt:lpstr>        </vt:lpstr>
      <vt:lpstr>        Financial Plan – Purpose and Approach</vt:lpstr>
      <vt:lpstr>Context &amp; Considerations </vt:lpstr>
      <vt:lpstr>for Planning</vt:lpstr>
      <vt:lpstr>    Strategic Planning - Pre-Retreat Survey Summary</vt:lpstr>
      <vt:lpstr>    </vt:lpstr>
      <vt:lpstr>    INTRODUCTION</vt:lpstr>
      <vt:lpstr>    Sutter Amador Hospital - Prioritized Significant Health Needs (SHN)</vt:lpstr>
      <vt:lpstr>    Amador County Kids Data </vt:lpstr>
      <vt:lpstr>    Amador County Behavioral Health Services Cultural Competence Plan 2</vt:lpstr>
    </vt:vector>
  </TitlesOfParts>
  <Company/>
  <LinksUpToDate>false</LinksUpToDate>
  <CharactersWithSpaces>25561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2023-02-23T17:27:00Z</dcterms:created>
  <dcterms:modified xsi:type="dcterms:W3CDTF">2023-02-25T00:23:00Z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